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721F7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       </w:t>
      </w:r>
      <w:proofErr w:type="gramStart"/>
      <w:r>
        <w:rPr>
          <w:rFonts w:ascii="Tahoma" w:eastAsia="Tahoma" w:hAnsi="Tahoma" w:cs="Tahoma"/>
          <w:b/>
          <w:sz w:val="18"/>
          <w:lang w:val="es-ES_tradnl"/>
        </w:rPr>
        <w:t xml:space="preserve">   </w:t>
      </w:r>
      <w:r>
        <w:rPr>
          <w:rFonts w:ascii="Tahoma" w:hAnsi="Tahoma" w:cs="Tahoma"/>
          <w:b/>
          <w:sz w:val="18"/>
          <w:lang w:val="es-ES_tradnl"/>
        </w:rPr>
        <w:t>(</w:t>
      </w:r>
      <w:proofErr w:type="gramEnd"/>
      <w:r>
        <w:rPr>
          <w:rFonts w:ascii="Tahoma" w:hAnsi="Tahoma" w:cs="Tahoma"/>
          <w:b/>
          <w:sz w:val="18"/>
          <w:lang w:val="es-ES_tradnl"/>
        </w:rPr>
        <w:t>ELEFED-</w:t>
      </w:r>
      <w:r w:rsidR="00E04E46">
        <w:rPr>
          <w:rFonts w:ascii="Tahoma" w:hAnsi="Tahoma" w:cs="Tahoma"/>
          <w:b/>
          <w:sz w:val="18"/>
          <w:lang w:val="es-ES_tradnl"/>
        </w:rPr>
        <w:t>1</w:t>
      </w:r>
      <w:r w:rsidR="004534B4">
        <w:rPr>
          <w:rFonts w:ascii="Tahoma" w:hAnsi="Tahoma" w:cs="Tahoma"/>
          <w:b/>
          <w:sz w:val="18"/>
          <w:lang w:val="es-ES_tradnl"/>
        </w:rPr>
        <w:t>8</w:t>
      </w:r>
      <w:r>
        <w:rPr>
          <w:rFonts w:ascii="Tahoma" w:hAnsi="Tahoma" w:cs="Tahoma"/>
          <w:b/>
          <w:sz w:val="18"/>
          <w:lang w:val="es-ES_tradnl"/>
        </w:rPr>
        <w:t>)</w:t>
      </w:r>
    </w:p>
    <w:p w14:paraId="60BEC118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TENIS</w:t>
      </w:r>
    </w:p>
    <w:p w14:paraId="110290AF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CIRCUNSCRIPCIÓN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</w:t>
      </w:r>
    </w:p>
    <w:p w14:paraId="2A7550AF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1A50B82" w14:textId="77777777" w:rsid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3B7746F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  <w:r w:rsidRPr="004534B4">
        <w:rPr>
          <w:rFonts w:ascii="Tahoma" w:hAnsi="Tahoma" w:cs="Tahoma"/>
          <w:b/>
          <w:sz w:val="18"/>
          <w:lang w:val="es-ES_tradnl"/>
        </w:rPr>
        <w:t>RECLAMACIÓN A LA PROCLAMACIÓN DE CANDIDATURA/AS PARA LA ELECCIÓN DE PRESIDENTE DE LA FEDERACIÓN, ANTE LA COMISION ELECTORAL FEDERATIVA.</w:t>
      </w:r>
    </w:p>
    <w:p w14:paraId="0FFAAA0F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E5AABDC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77FE96C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12A8730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79103B1" w14:textId="77777777" w:rsidR="004534B4" w:rsidRPr="004534B4" w:rsidRDefault="00EA611C" w:rsidP="00EA611C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  <w:r w:rsidRPr="00EA611C">
        <w:rPr>
          <w:rFonts w:ascii="Tahoma" w:hAnsi="Tahoma" w:cs="Tahoma"/>
          <w:b/>
          <w:sz w:val="18"/>
          <w:lang w:val="es-ES_tradnl"/>
        </w:rPr>
        <w:t>D. _________________________________________, con D.N.I._____________, con domicilio en ________________, calle ______________________ nº _____ , teléfono nº ____________ y email _______________________________,</w:t>
      </w:r>
      <w:r w:rsidR="004534B4" w:rsidRPr="004534B4">
        <w:rPr>
          <w:rFonts w:ascii="Tahoma" w:hAnsi="Tahoma" w:cs="Tahoma"/>
          <w:b/>
          <w:sz w:val="18"/>
          <w:lang w:val="es-ES_tradnl"/>
        </w:rPr>
        <w:t xml:space="preserve"> (si es el caso) actuando en calidad de _______________del Club Deportivo ________________. </w:t>
      </w:r>
    </w:p>
    <w:p w14:paraId="1147938A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1F3E0E4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4073072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2DA3FF0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  <w:r w:rsidRPr="004534B4">
        <w:rPr>
          <w:rFonts w:ascii="Tahoma" w:hAnsi="Tahoma" w:cs="Tahoma"/>
          <w:b/>
          <w:sz w:val="18"/>
          <w:lang w:val="es-ES_tradnl"/>
        </w:rPr>
        <w:t>EXPONE:</w:t>
      </w:r>
    </w:p>
    <w:p w14:paraId="29D39F57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  <w:r w:rsidRPr="004534B4">
        <w:rPr>
          <w:rFonts w:ascii="Tahoma" w:hAnsi="Tahoma" w:cs="Tahoma"/>
          <w:b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9489EF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B7C764B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0D302F2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  <w:r w:rsidRPr="004534B4">
        <w:rPr>
          <w:rFonts w:ascii="Tahoma" w:hAnsi="Tahoma" w:cs="Tahoma"/>
          <w:b/>
          <w:sz w:val="18"/>
          <w:lang w:val="es-ES_tradnl"/>
        </w:rPr>
        <w:t>y, de conformidad con lo establecido en el artículo 25.4 de la Orden de 11 de marzo de 2016, por la que se regulan los procesos electorales de las federaciones deportivas andaluzas,</w:t>
      </w:r>
    </w:p>
    <w:p w14:paraId="6A24E6BD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4B4BEFF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5100A6A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36C4CD1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  <w:r w:rsidRPr="004534B4">
        <w:rPr>
          <w:rFonts w:ascii="Tahoma" w:hAnsi="Tahoma" w:cs="Tahoma"/>
          <w:b/>
          <w:sz w:val="18"/>
          <w:lang w:val="es-ES_tradnl"/>
        </w:rPr>
        <w:t>SOLICITA:</w:t>
      </w:r>
    </w:p>
    <w:p w14:paraId="3CCBAC44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C9C8B56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  <w:r w:rsidRPr="004534B4">
        <w:rPr>
          <w:rFonts w:ascii="Tahoma" w:hAnsi="Tahoma" w:cs="Tahoma"/>
          <w:b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9A4BE4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65E4829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A034108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9E2BE93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AB5F22E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  <w:r w:rsidRPr="004534B4">
        <w:rPr>
          <w:rFonts w:ascii="Tahoma" w:hAnsi="Tahoma" w:cs="Tahoma"/>
          <w:b/>
          <w:sz w:val="18"/>
          <w:lang w:val="es-ES_tradnl"/>
        </w:rPr>
        <w:t>_______________</w:t>
      </w:r>
      <w:proofErr w:type="gramStart"/>
      <w:r w:rsidRPr="004534B4">
        <w:rPr>
          <w:rFonts w:ascii="Tahoma" w:hAnsi="Tahoma" w:cs="Tahoma"/>
          <w:b/>
          <w:sz w:val="18"/>
          <w:lang w:val="es-ES_tradnl"/>
        </w:rPr>
        <w:t>_ ,</w:t>
      </w:r>
      <w:proofErr w:type="gramEnd"/>
      <w:r w:rsidRPr="004534B4">
        <w:rPr>
          <w:rFonts w:ascii="Tahoma" w:hAnsi="Tahoma" w:cs="Tahoma"/>
          <w:b/>
          <w:sz w:val="18"/>
          <w:lang w:val="es-ES_tradnl"/>
        </w:rPr>
        <w:t xml:space="preserve"> a ____ de ____________ del _______</w:t>
      </w:r>
    </w:p>
    <w:p w14:paraId="7118B450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BCA4697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A02ED7D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D5DBE0F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  <w:r w:rsidRPr="004534B4">
        <w:rPr>
          <w:rFonts w:ascii="Tahoma" w:hAnsi="Tahoma" w:cs="Tahoma"/>
          <w:b/>
          <w:sz w:val="18"/>
          <w:lang w:val="es-ES_tradnl"/>
        </w:rPr>
        <w:t>LA PERSONA INTERESADA,</w:t>
      </w:r>
    </w:p>
    <w:p w14:paraId="705123C8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3D6A3CB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C569192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01B3406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EA7CDE7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692FD58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00DFE6C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3E64CD4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51E2174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FF64111" w14:textId="77777777" w:rsidR="004534B4" w:rsidRPr="004534B4" w:rsidRDefault="004534B4" w:rsidP="004534B4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52B38E4" w14:textId="77777777" w:rsidR="004E5EC8" w:rsidRPr="00B83F40" w:rsidRDefault="004534B4" w:rsidP="004534B4">
      <w:pPr>
        <w:jc w:val="both"/>
      </w:pPr>
      <w:r w:rsidRPr="004534B4">
        <w:rPr>
          <w:rFonts w:ascii="Tahoma" w:hAnsi="Tahoma" w:cs="Tahoma"/>
          <w:b/>
          <w:sz w:val="18"/>
          <w:lang w:val="es-ES_tradnl"/>
        </w:rPr>
        <w:t>PERSONA QUE OSTENTA LA PRESIDENCIA DE LA COMISIÓN ELECTORAL FEDERATIVA</w:t>
      </w:r>
    </w:p>
    <w:sectPr w:rsidR="004E5EC8" w:rsidRPr="00B83F40" w:rsidSect="000E4E73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680" w:right="1701" w:bottom="1418" w:left="1701" w:header="110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31828" w14:textId="77777777" w:rsidR="000E4E73" w:rsidRDefault="000E4E73">
      <w:r>
        <w:separator/>
      </w:r>
    </w:p>
  </w:endnote>
  <w:endnote w:type="continuationSeparator" w:id="0">
    <w:p w14:paraId="5EDD87AE" w14:textId="77777777" w:rsidR="000E4E73" w:rsidRDefault="000E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AD01" w14:textId="77777777"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FCE668" wp14:editId="211FDDA1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CD52FD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r w:rsidR="00BC612B">
      <w:rPr>
        <w:rFonts w:ascii="Century Gothic" w:hAnsi="Century Gothic"/>
        <w:sz w:val="16"/>
        <w:szCs w:val="16"/>
      </w:rPr>
      <w:t xml:space="preserve">nº 3  -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DA5C" w14:textId="77777777" w:rsidR="000E4E73" w:rsidRDefault="000E4E73">
      <w:r>
        <w:separator/>
      </w:r>
    </w:p>
  </w:footnote>
  <w:footnote w:type="continuationSeparator" w:id="0">
    <w:p w14:paraId="5E6701FB" w14:textId="77777777" w:rsidR="000E4E73" w:rsidRDefault="000E4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E7D7" w14:textId="77777777" w:rsidR="00E54C0D" w:rsidRDefault="00E54C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1E27" w14:textId="77777777" w:rsidR="0083490C" w:rsidRPr="008B24A4" w:rsidRDefault="008831CF" w:rsidP="0006275E">
    <w:pPr>
      <w:ind w:left="5664"/>
      <w:rPr>
        <w:rFonts w:ascii="Century Gothic" w:hAnsi="Century Gothic"/>
        <w:b/>
        <w:color w:val="339966"/>
      </w:rPr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7216" behindDoc="1" locked="0" layoutInCell="1" allowOverlap="1" wp14:anchorId="7B7B72B8" wp14:editId="49ECEAEA">
          <wp:simplePos x="0" y="0"/>
          <wp:positionH relativeFrom="column">
            <wp:posOffset>-918210</wp:posOffset>
          </wp:positionH>
          <wp:positionV relativeFrom="paragraph">
            <wp:posOffset>-565150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529BAD" w14:textId="77777777"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14:paraId="2D2B3010" w14:textId="77777777" w:rsidR="00B630DC" w:rsidRDefault="00B630DC">
    <w:pPr>
      <w:pStyle w:val="Encabezado"/>
    </w:pPr>
  </w:p>
  <w:p w14:paraId="6CDFA516" w14:textId="77777777" w:rsidR="0006275E" w:rsidRDefault="0006275E">
    <w:pPr>
      <w:pStyle w:val="Encabezado"/>
    </w:pPr>
  </w:p>
  <w:p w14:paraId="5ACD1D93" w14:textId="77777777" w:rsidR="0006275E" w:rsidRDefault="0006275E">
    <w:pPr>
      <w:pStyle w:val="Encabezado"/>
    </w:pPr>
  </w:p>
  <w:p w14:paraId="09F46F7D" w14:textId="77777777" w:rsidR="0006275E" w:rsidRDefault="0006275E">
    <w:pPr>
      <w:pStyle w:val="Encabezado"/>
    </w:pPr>
  </w:p>
  <w:p w14:paraId="0165D526" w14:textId="77777777" w:rsidR="00D466ED" w:rsidRDefault="00D466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F011" w14:textId="77777777" w:rsidR="00E54C0D" w:rsidRDefault="00E54C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hAnsi="Times New Roman" w:cs="Times New Roman"/>
        <w:sz w:val="18"/>
        <w:lang w:val="es-ES_tradnl"/>
      </w:rPr>
    </w:lvl>
  </w:abstractNum>
  <w:abstractNum w:abstractNumId="2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200023">
    <w:abstractNumId w:val="3"/>
  </w:num>
  <w:num w:numId="2" w16cid:durableId="1674532855">
    <w:abstractNumId w:val="5"/>
  </w:num>
  <w:num w:numId="3" w16cid:durableId="1394159537">
    <w:abstractNumId w:val="2"/>
  </w:num>
  <w:num w:numId="4" w16cid:durableId="838499414">
    <w:abstractNumId w:val="4"/>
  </w:num>
  <w:num w:numId="5" w16cid:durableId="453602927">
    <w:abstractNumId w:val="0"/>
  </w:num>
  <w:num w:numId="6" w16cid:durableId="704983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5E"/>
    <w:rsid w:val="00005669"/>
    <w:rsid w:val="0006275E"/>
    <w:rsid w:val="000958E2"/>
    <w:rsid w:val="000D7B7C"/>
    <w:rsid w:val="000E2105"/>
    <w:rsid w:val="000E4E73"/>
    <w:rsid w:val="000E6335"/>
    <w:rsid w:val="00107190"/>
    <w:rsid w:val="001D0C5B"/>
    <w:rsid w:val="00217828"/>
    <w:rsid w:val="002223FA"/>
    <w:rsid w:val="002B1257"/>
    <w:rsid w:val="002B210F"/>
    <w:rsid w:val="00305C61"/>
    <w:rsid w:val="00324E5B"/>
    <w:rsid w:val="0033720F"/>
    <w:rsid w:val="00356175"/>
    <w:rsid w:val="00371556"/>
    <w:rsid w:val="00372E35"/>
    <w:rsid w:val="00386CA6"/>
    <w:rsid w:val="003945E6"/>
    <w:rsid w:val="003A1278"/>
    <w:rsid w:val="003A7289"/>
    <w:rsid w:val="003D2339"/>
    <w:rsid w:val="00413EBA"/>
    <w:rsid w:val="00447C48"/>
    <w:rsid w:val="004534B4"/>
    <w:rsid w:val="004C0C9E"/>
    <w:rsid w:val="004E5EC8"/>
    <w:rsid w:val="00540D12"/>
    <w:rsid w:val="0057065B"/>
    <w:rsid w:val="00576199"/>
    <w:rsid w:val="005F078A"/>
    <w:rsid w:val="005F1019"/>
    <w:rsid w:val="005F5F59"/>
    <w:rsid w:val="00676698"/>
    <w:rsid w:val="00693C38"/>
    <w:rsid w:val="006B4AF7"/>
    <w:rsid w:val="006D08B3"/>
    <w:rsid w:val="006D699E"/>
    <w:rsid w:val="00722C40"/>
    <w:rsid w:val="0072615F"/>
    <w:rsid w:val="0073135C"/>
    <w:rsid w:val="007651B6"/>
    <w:rsid w:val="00766F10"/>
    <w:rsid w:val="0078754D"/>
    <w:rsid w:val="007B3F8A"/>
    <w:rsid w:val="007D77F1"/>
    <w:rsid w:val="007F34C2"/>
    <w:rsid w:val="00806915"/>
    <w:rsid w:val="008118BD"/>
    <w:rsid w:val="0083490C"/>
    <w:rsid w:val="0084609E"/>
    <w:rsid w:val="00870A6E"/>
    <w:rsid w:val="008831CF"/>
    <w:rsid w:val="00894AF9"/>
    <w:rsid w:val="008A4BB3"/>
    <w:rsid w:val="008B24A4"/>
    <w:rsid w:val="009D1888"/>
    <w:rsid w:val="009E233B"/>
    <w:rsid w:val="009F5B5E"/>
    <w:rsid w:val="00A23C66"/>
    <w:rsid w:val="00A25ACC"/>
    <w:rsid w:val="00A43720"/>
    <w:rsid w:val="00A527A1"/>
    <w:rsid w:val="00AD399A"/>
    <w:rsid w:val="00B15A5E"/>
    <w:rsid w:val="00B16D5E"/>
    <w:rsid w:val="00B447D7"/>
    <w:rsid w:val="00B630DC"/>
    <w:rsid w:val="00B83F40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B1894"/>
    <w:rsid w:val="00CF0CEE"/>
    <w:rsid w:val="00CF45ED"/>
    <w:rsid w:val="00D35DAD"/>
    <w:rsid w:val="00D37A70"/>
    <w:rsid w:val="00D43E15"/>
    <w:rsid w:val="00D466ED"/>
    <w:rsid w:val="00D85661"/>
    <w:rsid w:val="00E02EC0"/>
    <w:rsid w:val="00E04E46"/>
    <w:rsid w:val="00E54C0D"/>
    <w:rsid w:val="00E772AE"/>
    <w:rsid w:val="00E90E48"/>
    <w:rsid w:val="00E97EF8"/>
    <w:rsid w:val="00EA611C"/>
    <w:rsid w:val="00EC259F"/>
    <w:rsid w:val="00ED5D17"/>
    <w:rsid w:val="00EF3916"/>
    <w:rsid w:val="00F2324A"/>
    <w:rsid w:val="00F2519C"/>
    <w:rsid w:val="00F3737D"/>
    <w:rsid w:val="00F41BDE"/>
    <w:rsid w:val="00F6078D"/>
    <w:rsid w:val="00F80300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5F7266"/>
  <w15:docId w15:val="{3C05D25F-B3AF-4D5D-8740-74E1BA1E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20\DOCUMNETO%20OFICIAL%20SIN%20LOGO%20COLOR'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COLOR'.dotx</Template>
  <TotalTime>1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1458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2</cp:revision>
  <cp:lastPrinted>2014-11-27T11:53:00Z</cp:lastPrinted>
  <dcterms:created xsi:type="dcterms:W3CDTF">2024-02-14T12:49:00Z</dcterms:created>
  <dcterms:modified xsi:type="dcterms:W3CDTF">2024-02-14T12:49:00Z</dcterms:modified>
</cp:coreProperties>
</file>