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B79C5" w14:textId="77777777" w:rsidR="0006275E" w:rsidRDefault="0006275E" w:rsidP="00D65EDB">
      <w:pPr>
        <w:spacing w:line="360" w:lineRule="auto"/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  </w:t>
      </w:r>
      <w:proofErr w:type="gramStart"/>
      <w:r>
        <w:rPr>
          <w:rFonts w:ascii="Tahoma" w:eastAsia="Tahoma" w:hAnsi="Tahoma" w:cs="Tahoma"/>
          <w:b/>
          <w:sz w:val="18"/>
          <w:lang w:val="es-ES_tradnl"/>
        </w:rPr>
        <w:t xml:space="preserve">   </w:t>
      </w:r>
      <w:r>
        <w:rPr>
          <w:rFonts w:ascii="Tahoma" w:hAnsi="Tahoma" w:cs="Tahoma"/>
          <w:b/>
          <w:sz w:val="18"/>
          <w:lang w:val="es-ES_tradnl"/>
        </w:rPr>
        <w:t>(</w:t>
      </w:r>
      <w:proofErr w:type="gramEnd"/>
      <w:r>
        <w:rPr>
          <w:rFonts w:ascii="Tahoma" w:hAnsi="Tahoma" w:cs="Tahoma"/>
          <w:b/>
          <w:sz w:val="18"/>
          <w:lang w:val="es-ES_tradnl"/>
        </w:rPr>
        <w:t>ELEFED-</w:t>
      </w:r>
      <w:r w:rsidR="00E04E46">
        <w:rPr>
          <w:rFonts w:ascii="Tahoma" w:hAnsi="Tahoma" w:cs="Tahoma"/>
          <w:b/>
          <w:sz w:val="18"/>
          <w:lang w:val="es-ES_tradnl"/>
        </w:rPr>
        <w:t>10</w:t>
      </w:r>
      <w:r>
        <w:rPr>
          <w:rFonts w:ascii="Tahoma" w:hAnsi="Tahoma" w:cs="Tahoma"/>
          <w:b/>
          <w:sz w:val="18"/>
          <w:lang w:val="es-ES_tradnl"/>
        </w:rPr>
        <w:t>)</w:t>
      </w:r>
    </w:p>
    <w:p w14:paraId="0AEB5AEE" w14:textId="77777777" w:rsidR="0006275E" w:rsidRDefault="0006275E" w:rsidP="00D65EDB">
      <w:pPr>
        <w:spacing w:line="360" w:lineRule="auto"/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020C0035" w14:textId="77777777" w:rsidR="0006275E" w:rsidRDefault="0006275E" w:rsidP="00D65EDB">
      <w:pPr>
        <w:spacing w:line="360" w:lineRule="auto"/>
        <w:jc w:val="both"/>
      </w:pPr>
      <w:r>
        <w:rPr>
          <w:rFonts w:ascii="Tahoma" w:hAnsi="Tahoma" w:cs="Tahoma"/>
          <w:b/>
          <w:sz w:val="18"/>
          <w:lang w:val="es-ES_tradnl"/>
        </w:rPr>
        <w:t>CIRCUNSCRIPCIÓN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</w:t>
      </w:r>
    </w:p>
    <w:p w14:paraId="21709705" w14:textId="77777777" w:rsidR="0006275E" w:rsidRDefault="0006275E" w:rsidP="00D65EDB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</w:p>
    <w:p w14:paraId="775E6345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B1357B5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018AE85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DEBF038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  <w:r w:rsidRPr="00E04E46">
        <w:rPr>
          <w:rFonts w:ascii="Tahoma" w:hAnsi="Tahoma" w:cs="Tahoma"/>
          <w:b/>
          <w:sz w:val="18"/>
          <w:lang w:val="es-ES_tradnl"/>
        </w:rPr>
        <w:t>SOLICITUD DE ACREDITACIÓN DE REPRESENTANTE PARA ACTUAR COMO PERSONA INTERVENTORA EN LAS ELECCIONES A LA ASAMBLEA GENERAL</w:t>
      </w:r>
    </w:p>
    <w:p w14:paraId="1F6B6E43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771B29D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FDE2CAA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9646ADE" w14:textId="77777777" w:rsidR="00E04E46" w:rsidRPr="00E04E46" w:rsidRDefault="00E04E46" w:rsidP="00D65EDB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  <w:r w:rsidRPr="00E04E46">
        <w:rPr>
          <w:rFonts w:ascii="Tahoma" w:hAnsi="Tahoma" w:cs="Tahoma"/>
          <w:b/>
          <w:sz w:val="18"/>
          <w:lang w:val="es-ES_tradnl"/>
        </w:rPr>
        <w:tab/>
        <w:t>D. _________________________________, con D.N.I. ___________, candidato a persona miembro de la Asamblea General de la Federación en las próximas elecciones, por el Estamento de ____________________, (si es el caso) actuando en calidad de _____________ del Club Deportivo _____________________.</w:t>
      </w:r>
    </w:p>
    <w:p w14:paraId="4C64C32E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0A09134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AEF5B65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B9213ED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  <w:r w:rsidRPr="00E04E46">
        <w:rPr>
          <w:rFonts w:ascii="Tahoma" w:hAnsi="Tahoma" w:cs="Tahoma"/>
          <w:b/>
          <w:sz w:val="18"/>
          <w:lang w:val="es-ES_tradnl"/>
        </w:rPr>
        <w:t>SOLICITA:</w:t>
      </w:r>
    </w:p>
    <w:p w14:paraId="7E132397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F495669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B84CC0A" w14:textId="77777777" w:rsidR="00E04E46" w:rsidRPr="00E04E46" w:rsidRDefault="00E04E46" w:rsidP="00D65EDB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  <w:r w:rsidRPr="00E04E46">
        <w:rPr>
          <w:rFonts w:ascii="Tahoma" w:hAnsi="Tahoma" w:cs="Tahoma"/>
          <w:b/>
          <w:sz w:val="18"/>
          <w:lang w:val="es-ES_tradnl"/>
        </w:rPr>
        <w:tab/>
        <w:t>Que D. _____________________________________, con D.N.I. ____________ sea acreditado como mi representante, el cual actuará como persona Interventora en las próximas elecciones que se van a celebrar por la circunscripción electoral de ________________ a miembros de la Asamblea General, para lo cual se acompaña fotocopia del D.N.I. o pasaporte del que suscribe y del representante designado.</w:t>
      </w:r>
    </w:p>
    <w:p w14:paraId="309489EE" w14:textId="77777777" w:rsidR="00E04E46" w:rsidRPr="00E04E46" w:rsidRDefault="00E04E46" w:rsidP="00D65EDB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</w:p>
    <w:p w14:paraId="4D7C3153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07D0A08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7F69652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  <w:r w:rsidRPr="00E04E46">
        <w:rPr>
          <w:rFonts w:ascii="Tahoma" w:hAnsi="Tahoma" w:cs="Tahoma"/>
          <w:b/>
          <w:sz w:val="18"/>
          <w:lang w:val="es-ES_tradnl"/>
        </w:rPr>
        <w:t>_________________</w:t>
      </w:r>
      <w:proofErr w:type="gramStart"/>
      <w:r w:rsidRPr="00E04E46">
        <w:rPr>
          <w:rFonts w:ascii="Tahoma" w:hAnsi="Tahoma" w:cs="Tahoma"/>
          <w:b/>
          <w:sz w:val="18"/>
          <w:lang w:val="es-ES_tradnl"/>
        </w:rPr>
        <w:t>_ ,</w:t>
      </w:r>
      <w:proofErr w:type="gramEnd"/>
      <w:r w:rsidRPr="00E04E46">
        <w:rPr>
          <w:rFonts w:ascii="Tahoma" w:hAnsi="Tahoma" w:cs="Tahoma"/>
          <w:b/>
          <w:sz w:val="18"/>
          <w:lang w:val="es-ES_tradnl"/>
        </w:rPr>
        <w:t xml:space="preserve"> a ____ de ________________ del  _______</w:t>
      </w:r>
    </w:p>
    <w:p w14:paraId="59F19138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35CEB7C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EC2BB3B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  <w:r w:rsidRPr="00E04E46">
        <w:rPr>
          <w:rFonts w:ascii="Tahoma" w:hAnsi="Tahoma" w:cs="Tahoma"/>
          <w:b/>
          <w:sz w:val="18"/>
          <w:lang w:val="es-ES_tradnl"/>
        </w:rPr>
        <w:t>LA PERSONA INTERESADA,</w:t>
      </w:r>
    </w:p>
    <w:p w14:paraId="4F958F57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7A8CC54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1B3968B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1A33F24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EBA3074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2D54487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AB2C223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6CEA369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A9EB86B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6159ADF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5E300C2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0A0B83D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0C8EAFA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6EB6B8A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0894421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D078C45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59CE437" w14:textId="77777777" w:rsidR="004E5EC8" w:rsidRPr="008118BD" w:rsidRDefault="00E04E46" w:rsidP="00E04E46">
      <w:pPr>
        <w:jc w:val="both"/>
        <w:rPr>
          <w:lang w:val="es-ES_tradnl"/>
        </w:rPr>
      </w:pPr>
      <w:r w:rsidRPr="00E04E46">
        <w:rPr>
          <w:rFonts w:ascii="Tahoma" w:hAnsi="Tahoma" w:cs="Tahoma"/>
          <w:b/>
          <w:sz w:val="18"/>
          <w:lang w:val="es-ES_tradnl"/>
        </w:rPr>
        <w:t>PERSONA QUE OSTENTA LA PRESIDENCIA DE LA COMISIÓN ELECTORAL FEDERATIVA</w:t>
      </w:r>
    </w:p>
    <w:sectPr w:rsidR="004E5EC8" w:rsidRPr="008118BD" w:rsidSect="0043195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02E57" w14:textId="77777777" w:rsidR="00431959" w:rsidRDefault="00431959">
      <w:r>
        <w:separator/>
      </w:r>
    </w:p>
  </w:endnote>
  <w:endnote w:type="continuationSeparator" w:id="0">
    <w:p w14:paraId="7055C270" w14:textId="77777777" w:rsidR="00431959" w:rsidRDefault="0043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970C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645D8F" wp14:editId="116622D9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CD52FD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5EF68" w14:textId="77777777" w:rsidR="00431959" w:rsidRDefault="00431959">
      <w:r>
        <w:separator/>
      </w:r>
    </w:p>
  </w:footnote>
  <w:footnote w:type="continuationSeparator" w:id="0">
    <w:p w14:paraId="3DFE090C" w14:textId="77777777" w:rsidR="00431959" w:rsidRDefault="00431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0E975" w14:textId="77777777" w:rsidR="00E54C0D" w:rsidRDefault="00E54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A367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7FF5D8AC" wp14:editId="15864DD3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167C36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5CA7FCA1" w14:textId="77777777" w:rsidR="00B630DC" w:rsidRDefault="00B630DC">
    <w:pPr>
      <w:pStyle w:val="Encabezado"/>
    </w:pPr>
  </w:p>
  <w:p w14:paraId="3393A499" w14:textId="77777777" w:rsidR="0006275E" w:rsidRDefault="0006275E">
    <w:pPr>
      <w:pStyle w:val="Encabezado"/>
    </w:pPr>
  </w:p>
  <w:p w14:paraId="421E61F1" w14:textId="77777777" w:rsidR="0006275E" w:rsidRDefault="0006275E">
    <w:pPr>
      <w:pStyle w:val="Encabezado"/>
    </w:pPr>
  </w:p>
  <w:p w14:paraId="22A024A8" w14:textId="77777777" w:rsidR="0006275E" w:rsidRDefault="0006275E">
    <w:pPr>
      <w:pStyle w:val="Encabezado"/>
    </w:pPr>
  </w:p>
  <w:p w14:paraId="74AB0D28" w14:textId="77777777" w:rsidR="00D466ED" w:rsidRDefault="00D466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16D20" w14:textId="77777777" w:rsidR="00E54C0D" w:rsidRDefault="00E54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0987696">
    <w:abstractNumId w:val="2"/>
  </w:num>
  <w:num w:numId="2" w16cid:durableId="1174805592">
    <w:abstractNumId w:val="4"/>
  </w:num>
  <w:num w:numId="3" w16cid:durableId="768626508">
    <w:abstractNumId w:val="1"/>
  </w:num>
  <w:num w:numId="4" w16cid:durableId="1643346737">
    <w:abstractNumId w:val="3"/>
  </w:num>
  <w:num w:numId="5" w16cid:durableId="175913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6335"/>
    <w:rsid w:val="00107190"/>
    <w:rsid w:val="00217828"/>
    <w:rsid w:val="002223FA"/>
    <w:rsid w:val="002B1257"/>
    <w:rsid w:val="002B210F"/>
    <w:rsid w:val="00305C61"/>
    <w:rsid w:val="00324E5B"/>
    <w:rsid w:val="0033720F"/>
    <w:rsid w:val="00356175"/>
    <w:rsid w:val="00371556"/>
    <w:rsid w:val="00372E35"/>
    <w:rsid w:val="00386CA6"/>
    <w:rsid w:val="003945E6"/>
    <w:rsid w:val="003A1278"/>
    <w:rsid w:val="003A7289"/>
    <w:rsid w:val="003D2339"/>
    <w:rsid w:val="00413EBA"/>
    <w:rsid w:val="00431959"/>
    <w:rsid w:val="00447C48"/>
    <w:rsid w:val="004C0C9E"/>
    <w:rsid w:val="004E5EC8"/>
    <w:rsid w:val="00540D12"/>
    <w:rsid w:val="0057065B"/>
    <w:rsid w:val="00576199"/>
    <w:rsid w:val="005F078A"/>
    <w:rsid w:val="005F1019"/>
    <w:rsid w:val="005F5F59"/>
    <w:rsid w:val="006B4AF7"/>
    <w:rsid w:val="006D08B3"/>
    <w:rsid w:val="006D699E"/>
    <w:rsid w:val="00722C40"/>
    <w:rsid w:val="0072615F"/>
    <w:rsid w:val="0073135C"/>
    <w:rsid w:val="007651B6"/>
    <w:rsid w:val="00766F10"/>
    <w:rsid w:val="0078754D"/>
    <w:rsid w:val="007B3F8A"/>
    <w:rsid w:val="007D77F1"/>
    <w:rsid w:val="007F34C2"/>
    <w:rsid w:val="00806915"/>
    <w:rsid w:val="008118BD"/>
    <w:rsid w:val="0083490C"/>
    <w:rsid w:val="0084609E"/>
    <w:rsid w:val="00870A6E"/>
    <w:rsid w:val="008831CF"/>
    <w:rsid w:val="00894AF9"/>
    <w:rsid w:val="008A4BB3"/>
    <w:rsid w:val="008B24A4"/>
    <w:rsid w:val="009D1888"/>
    <w:rsid w:val="009E233B"/>
    <w:rsid w:val="009F5B5E"/>
    <w:rsid w:val="00A220FC"/>
    <w:rsid w:val="00A23C66"/>
    <w:rsid w:val="00A25ACC"/>
    <w:rsid w:val="00A43720"/>
    <w:rsid w:val="00A527A1"/>
    <w:rsid w:val="00AD399A"/>
    <w:rsid w:val="00B15A5E"/>
    <w:rsid w:val="00B16D5E"/>
    <w:rsid w:val="00B447D7"/>
    <w:rsid w:val="00B630DC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3E15"/>
    <w:rsid w:val="00D466ED"/>
    <w:rsid w:val="00D65EDB"/>
    <w:rsid w:val="00D85661"/>
    <w:rsid w:val="00E02EC0"/>
    <w:rsid w:val="00E04E46"/>
    <w:rsid w:val="00E54C0D"/>
    <w:rsid w:val="00E772AE"/>
    <w:rsid w:val="00E90E48"/>
    <w:rsid w:val="00EC259F"/>
    <w:rsid w:val="00ED5D17"/>
    <w:rsid w:val="00EF3916"/>
    <w:rsid w:val="00F2324A"/>
    <w:rsid w:val="00F2519C"/>
    <w:rsid w:val="00F3737D"/>
    <w:rsid w:val="00F41BDE"/>
    <w:rsid w:val="00F6078D"/>
    <w:rsid w:val="00F80300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5C8D21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2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1113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2024-02-14T12:43:00Z</dcterms:created>
  <dcterms:modified xsi:type="dcterms:W3CDTF">2024-02-14T12:43:00Z</dcterms:modified>
</cp:coreProperties>
</file>