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A7A54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ELECCIONES</w:t>
      </w:r>
      <w:r>
        <w:rPr>
          <w:rFonts w:ascii="Tahoma" w:eastAsia="Tahoma" w:hAnsi="Tahoma" w:cs="Tahoma"/>
          <w:b/>
          <w:sz w:val="18"/>
          <w:lang w:val="es-ES_tradnl"/>
        </w:rPr>
        <w:t xml:space="preserve">             </w:t>
      </w:r>
      <w:r>
        <w:rPr>
          <w:rFonts w:ascii="Tahoma" w:hAnsi="Tahoma" w:cs="Tahoma"/>
          <w:b/>
          <w:sz w:val="18"/>
          <w:lang w:val="es-ES_tradnl"/>
        </w:rPr>
        <w:t>(ELEFED-1)</w:t>
      </w:r>
    </w:p>
    <w:p w14:paraId="55B3C773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FEDERACIÓN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ANDALUZA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TENIS</w:t>
      </w:r>
    </w:p>
    <w:p w14:paraId="6CF765EF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CIRCUNSCRIPCIÓN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ELECTORAL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____________</w:t>
      </w:r>
    </w:p>
    <w:p w14:paraId="6A0E75E3" w14:textId="77777777" w:rsidR="0006275E" w:rsidRDefault="0006275E" w:rsidP="0006275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47CD6D3E" w14:textId="77777777" w:rsidR="0006275E" w:rsidRDefault="0006275E" w:rsidP="0006275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2EE4ACF4" w14:textId="77777777" w:rsidR="0006275E" w:rsidRDefault="0006275E" w:rsidP="0006275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15CBE6C8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RECLAMACIÓN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AL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CENSO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ANTE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LA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COMISION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ELECTORAL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FEDERATIVA.</w:t>
      </w:r>
    </w:p>
    <w:p w14:paraId="4A614DD6" w14:textId="77777777" w:rsidR="0006275E" w:rsidRDefault="0006275E" w:rsidP="0006275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11F3FA04" w14:textId="77777777" w:rsidR="0006275E" w:rsidRDefault="0006275E" w:rsidP="0006275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57CB14D0" w14:textId="77777777" w:rsidR="0006275E" w:rsidRDefault="0006275E" w:rsidP="0006275E">
      <w:pPr>
        <w:jc w:val="both"/>
        <w:rPr>
          <w:rFonts w:ascii="Tahoma" w:hAnsi="Tahoma" w:cs="Tahoma"/>
          <w:sz w:val="18"/>
          <w:lang w:val="es-ES_tradnl"/>
        </w:rPr>
      </w:pPr>
    </w:p>
    <w:p w14:paraId="24EA5398" w14:textId="551F922F" w:rsidR="0006275E" w:rsidRDefault="002F6982" w:rsidP="00E24BE4">
      <w:pPr>
        <w:spacing w:line="360" w:lineRule="auto"/>
        <w:jc w:val="both"/>
      </w:pPr>
      <w:r w:rsidRPr="002F6982">
        <w:rPr>
          <w:rFonts w:ascii="Tahoma" w:hAnsi="Tahoma" w:cs="Tahoma"/>
          <w:b/>
          <w:sz w:val="18"/>
          <w:lang w:val="es-ES_tradnl"/>
        </w:rPr>
        <w:t>D. _________________________________________, con D.N.I._____________, con domicilio en ________________, calle ______________________ nº _____ , teléfono nº ____________ y email _______________________________,</w:t>
      </w:r>
      <w:r w:rsidR="0006275E">
        <w:rPr>
          <w:rFonts w:ascii="Tahoma" w:eastAsia="Tahoma" w:hAnsi="Tahoma" w:cs="Tahoma"/>
          <w:b/>
          <w:sz w:val="18"/>
          <w:lang w:val="es-ES_tradnl"/>
        </w:rPr>
        <w:t xml:space="preserve"> </w:t>
      </w:r>
      <w:r w:rsidR="0006275E">
        <w:rPr>
          <w:rFonts w:ascii="Tahoma" w:hAnsi="Tahoma" w:cs="Tahoma"/>
          <w:b/>
          <w:sz w:val="18"/>
          <w:lang w:val="es-ES_tradnl"/>
        </w:rPr>
        <w:t>actuando</w:t>
      </w:r>
      <w:r w:rsidR="0006275E">
        <w:rPr>
          <w:rFonts w:ascii="Tahoma" w:eastAsia="Tahoma" w:hAnsi="Tahoma" w:cs="Tahoma"/>
          <w:b/>
          <w:sz w:val="18"/>
          <w:lang w:val="es-ES_tradnl"/>
        </w:rPr>
        <w:t xml:space="preserve"> </w:t>
      </w:r>
      <w:r w:rsidR="0006275E">
        <w:rPr>
          <w:rFonts w:ascii="Tahoma" w:hAnsi="Tahoma" w:cs="Tahoma"/>
          <w:b/>
          <w:sz w:val="18"/>
          <w:lang w:val="es-ES_tradnl"/>
        </w:rPr>
        <w:t>en</w:t>
      </w:r>
      <w:r w:rsidR="0006275E">
        <w:rPr>
          <w:rFonts w:ascii="Tahoma" w:eastAsia="Tahoma" w:hAnsi="Tahoma" w:cs="Tahoma"/>
          <w:b/>
          <w:sz w:val="18"/>
          <w:lang w:val="es-ES_tradnl"/>
        </w:rPr>
        <w:t xml:space="preserve"> </w:t>
      </w:r>
      <w:r w:rsidR="0006275E">
        <w:rPr>
          <w:rFonts w:ascii="Tahoma" w:hAnsi="Tahoma" w:cs="Tahoma"/>
          <w:b/>
          <w:sz w:val="18"/>
          <w:lang w:val="es-ES_tradnl"/>
        </w:rPr>
        <w:t>calidad</w:t>
      </w:r>
      <w:r w:rsidR="0006275E">
        <w:rPr>
          <w:rFonts w:ascii="Tahoma" w:eastAsia="Tahoma" w:hAnsi="Tahoma" w:cs="Tahoma"/>
          <w:b/>
          <w:sz w:val="18"/>
          <w:lang w:val="es-ES_tradnl"/>
        </w:rPr>
        <w:t xml:space="preserve"> </w:t>
      </w:r>
      <w:r w:rsidR="0006275E">
        <w:rPr>
          <w:rFonts w:ascii="Tahoma" w:hAnsi="Tahoma" w:cs="Tahoma"/>
          <w:b/>
          <w:sz w:val="18"/>
          <w:lang w:val="es-ES_tradnl"/>
        </w:rPr>
        <w:t>de</w:t>
      </w:r>
      <w:r w:rsidR="0006275E">
        <w:rPr>
          <w:rFonts w:ascii="Tahoma" w:eastAsia="Tahoma" w:hAnsi="Tahoma" w:cs="Tahoma"/>
          <w:b/>
          <w:sz w:val="18"/>
          <w:lang w:val="es-ES_tradnl"/>
        </w:rPr>
        <w:t xml:space="preserve"> </w:t>
      </w:r>
      <w:r w:rsidR="0006275E">
        <w:rPr>
          <w:rFonts w:ascii="Tahoma" w:hAnsi="Tahoma" w:cs="Tahoma"/>
          <w:b/>
          <w:sz w:val="18"/>
          <w:lang w:val="es-ES_tradnl"/>
        </w:rPr>
        <w:t>_____________del</w:t>
      </w:r>
      <w:r w:rsidR="0006275E">
        <w:rPr>
          <w:rFonts w:ascii="Tahoma" w:eastAsia="Tahoma" w:hAnsi="Tahoma" w:cs="Tahoma"/>
          <w:b/>
          <w:sz w:val="18"/>
          <w:lang w:val="es-ES_tradnl"/>
        </w:rPr>
        <w:t xml:space="preserve"> </w:t>
      </w:r>
      <w:r w:rsidR="0006275E">
        <w:rPr>
          <w:rFonts w:ascii="Tahoma" w:hAnsi="Tahoma" w:cs="Tahoma"/>
          <w:b/>
          <w:sz w:val="18"/>
          <w:lang w:val="es-ES_tradnl"/>
        </w:rPr>
        <w:t>Club</w:t>
      </w:r>
      <w:r w:rsidR="0006275E">
        <w:rPr>
          <w:rFonts w:ascii="Tahoma" w:eastAsia="Tahoma" w:hAnsi="Tahoma" w:cs="Tahoma"/>
          <w:b/>
          <w:sz w:val="18"/>
          <w:lang w:val="es-ES_tradnl"/>
        </w:rPr>
        <w:t xml:space="preserve"> </w:t>
      </w:r>
      <w:r w:rsidR="0006275E">
        <w:rPr>
          <w:rFonts w:ascii="Tahoma" w:hAnsi="Tahoma" w:cs="Tahoma"/>
          <w:b/>
          <w:sz w:val="18"/>
          <w:lang w:val="es-ES_tradnl"/>
        </w:rPr>
        <w:t>Deportivo</w:t>
      </w:r>
      <w:r w:rsidR="0006275E">
        <w:rPr>
          <w:rFonts w:ascii="Tahoma" w:eastAsia="Tahoma" w:hAnsi="Tahoma" w:cs="Tahoma"/>
          <w:b/>
          <w:sz w:val="18"/>
          <w:lang w:val="es-ES_tradnl"/>
        </w:rPr>
        <w:t xml:space="preserve"> </w:t>
      </w:r>
      <w:r w:rsidR="0006275E">
        <w:rPr>
          <w:rFonts w:ascii="Tahoma" w:hAnsi="Tahoma" w:cs="Tahoma"/>
          <w:b/>
          <w:sz w:val="18"/>
          <w:lang w:val="es-ES_tradnl"/>
        </w:rPr>
        <w:t>___</w:t>
      </w:r>
      <w:r w:rsidR="003D0293">
        <w:rPr>
          <w:rFonts w:ascii="Tahoma" w:hAnsi="Tahoma" w:cs="Tahoma"/>
          <w:b/>
          <w:sz w:val="18"/>
          <w:lang w:val="es-ES_tradnl"/>
        </w:rPr>
        <w:t>_______</w:t>
      </w:r>
      <w:r w:rsidR="0006275E">
        <w:rPr>
          <w:rFonts w:ascii="Tahoma" w:hAnsi="Tahoma" w:cs="Tahoma"/>
          <w:b/>
          <w:sz w:val="18"/>
          <w:lang w:val="es-ES_tradnl"/>
        </w:rPr>
        <w:t>________,</w:t>
      </w:r>
    </w:p>
    <w:p w14:paraId="4C95B480" w14:textId="77777777" w:rsidR="0006275E" w:rsidRDefault="0006275E" w:rsidP="00E24BE4">
      <w:pPr>
        <w:spacing w:line="360" w:lineRule="auto"/>
        <w:jc w:val="both"/>
        <w:rPr>
          <w:rFonts w:ascii="Tahoma" w:hAnsi="Tahoma" w:cs="Tahoma"/>
          <w:b/>
          <w:sz w:val="18"/>
          <w:lang w:val="es-ES_tradnl"/>
        </w:rPr>
      </w:pPr>
    </w:p>
    <w:p w14:paraId="263A7AE1" w14:textId="77777777" w:rsidR="0006275E" w:rsidRDefault="0006275E" w:rsidP="00E24BE4">
      <w:pPr>
        <w:spacing w:line="360" w:lineRule="auto"/>
        <w:jc w:val="both"/>
        <w:rPr>
          <w:rFonts w:ascii="Tahoma" w:hAnsi="Tahoma" w:cs="Tahoma"/>
          <w:b/>
          <w:sz w:val="18"/>
          <w:lang w:val="es-ES_tradnl"/>
        </w:rPr>
      </w:pPr>
    </w:p>
    <w:p w14:paraId="2C88BE31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EXPONE:</w:t>
      </w:r>
    </w:p>
    <w:p w14:paraId="14F516F9" w14:textId="77777777" w:rsidR="0006275E" w:rsidRDefault="0006275E" w:rsidP="0006275E">
      <w:pPr>
        <w:jc w:val="both"/>
      </w:pPr>
      <w:r>
        <w:rPr>
          <w:rFonts w:ascii="Tahoma" w:hAnsi="Tahoma" w:cs="Tahoma"/>
          <w:sz w:val="1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y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</w:p>
    <w:p w14:paraId="197F18A4" w14:textId="77777777" w:rsidR="0006275E" w:rsidRDefault="0006275E" w:rsidP="0006275E">
      <w:pPr>
        <w:jc w:val="both"/>
        <w:rPr>
          <w:rFonts w:ascii="Tahoma" w:eastAsia="Tahoma" w:hAnsi="Tahoma" w:cs="Tahoma"/>
          <w:sz w:val="18"/>
          <w:lang w:val="es-ES_tradnl"/>
        </w:rPr>
      </w:pPr>
    </w:p>
    <w:p w14:paraId="3BE0F850" w14:textId="77777777" w:rsidR="0006275E" w:rsidRDefault="0006275E" w:rsidP="0006275E">
      <w:pPr>
        <w:jc w:val="both"/>
        <w:rPr>
          <w:rFonts w:ascii="Tahoma" w:hAnsi="Tahoma" w:cs="Tahoma"/>
          <w:sz w:val="18"/>
          <w:lang w:val="es-ES_tradnl"/>
        </w:rPr>
      </w:pPr>
    </w:p>
    <w:p w14:paraId="40A2D966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SOLICITA:</w:t>
      </w:r>
    </w:p>
    <w:p w14:paraId="427AEAB5" w14:textId="77777777" w:rsidR="0006275E" w:rsidRDefault="0006275E" w:rsidP="0006275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008AF4A1" w14:textId="77777777" w:rsidR="0006275E" w:rsidRDefault="0006275E" w:rsidP="0006275E">
      <w:pPr>
        <w:jc w:val="both"/>
        <w:rPr>
          <w:rFonts w:ascii="Tahoma" w:hAnsi="Tahoma" w:cs="Tahoma"/>
          <w:sz w:val="18"/>
          <w:lang w:val="es-ES_tradnl"/>
        </w:rPr>
      </w:pPr>
    </w:p>
    <w:p w14:paraId="6DD773EA" w14:textId="77777777" w:rsidR="0006275E" w:rsidRDefault="0006275E" w:rsidP="0006275E">
      <w:pPr>
        <w:jc w:val="both"/>
      </w:pPr>
      <w:r>
        <w:rPr>
          <w:rFonts w:ascii="Tahoma" w:hAnsi="Tahoma" w:cs="Tahoma"/>
          <w:sz w:val="18"/>
          <w:lang w:val="es-ES_tradnl"/>
        </w:rPr>
        <w:tab/>
        <w:t>La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inclusión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censo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electoral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Federación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Andaluza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_______________________________,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para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las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próximas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elecciones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que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se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van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celebrar,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por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circunscripción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electoral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_______________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y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por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estamento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_____________________,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para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cual,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cumpliendo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los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requisitos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normativa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electoral,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se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acompaña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siguiente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documentación:</w:t>
      </w:r>
    </w:p>
    <w:p w14:paraId="7D86D762" w14:textId="77777777" w:rsidR="0006275E" w:rsidRDefault="0006275E" w:rsidP="0006275E">
      <w:pPr>
        <w:jc w:val="both"/>
        <w:rPr>
          <w:rFonts w:ascii="Tahoma" w:hAnsi="Tahoma" w:cs="Tahoma"/>
          <w:sz w:val="18"/>
          <w:lang w:val="es-ES_tradnl"/>
        </w:rPr>
      </w:pPr>
    </w:p>
    <w:p w14:paraId="3901CE40" w14:textId="77777777" w:rsidR="0006275E" w:rsidRDefault="0006275E" w:rsidP="0006275E">
      <w:pPr>
        <w:jc w:val="both"/>
      </w:pPr>
      <w:r>
        <w:rPr>
          <w:rFonts w:ascii="Tahoma" w:hAnsi="Tahoma" w:cs="Tahoma"/>
          <w:sz w:val="18"/>
          <w:lang w:val="es-ES_tradnl"/>
        </w:rPr>
        <w:t>1.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Estamento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deportistas,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entrenadores,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técnicos,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jueces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árbitros:</w:t>
      </w:r>
    </w:p>
    <w:p w14:paraId="15524CA3" w14:textId="77777777" w:rsidR="0006275E" w:rsidRDefault="0006275E" w:rsidP="0006275E">
      <w:pPr>
        <w:tabs>
          <w:tab w:val="left" w:pos="567"/>
          <w:tab w:val="left" w:pos="851"/>
        </w:tabs>
        <w:jc w:val="both"/>
      </w:pPr>
      <w:r>
        <w:rPr>
          <w:rFonts w:ascii="Tahoma" w:hAnsi="Tahoma" w:cs="Tahoma"/>
          <w:sz w:val="18"/>
          <w:lang w:val="es-ES_tradnl"/>
        </w:rPr>
        <w:tab/>
        <w:t>-</w:t>
      </w:r>
      <w:r>
        <w:rPr>
          <w:rFonts w:ascii="Tahoma" w:hAnsi="Tahoma" w:cs="Tahoma"/>
          <w:sz w:val="18"/>
          <w:lang w:val="es-ES_tradnl"/>
        </w:rPr>
        <w:tab/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Fotocopia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D.N.I.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pasaporte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y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licencia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deportiva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vigor.</w:t>
      </w:r>
    </w:p>
    <w:p w14:paraId="1152C576" w14:textId="77777777" w:rsidR="0006275E" w:rsidRDefault="0006275E" w:rsidP="0006275E">
      <w:pPr>
        <w:jc w:val="both"/>
        <w:rPr>
          <w:rFonts w:ascii="Tahoma" w:hAnsi="Tahoma" w:cs="Tahoma"/>
          <w:sz w:val="18"/>
          <w:lang w:val="es-ES_tradnl"/>
        </w:rPr>
      </w:pPr>
    </w:p>
    <w:p w14:paraId="2F6DF4D8" w14:textId="77777777" w:rsidR="0006275E" w:rsidRDefault="0006275E" w:rsidP="0006275E">
      <w:pPr>
        <w:jc w:val="both"/>
      </w:pPr>
      <w:r>
        <w:rPr>
          <w:rFonts w:ascii="Tahoma" w:hAnsi="Tahoma" w:cs="Tahoma"/>
          <w:sz w:val="18"/>
          <w:lang w:val="es-ES_tradnl"/>
        </w:rPr>
        <w:t>2.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Estamento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Clubes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Deportivos:</w:t>
      </w:r>
    </w:p>
    <w:p w14:paraId="2856C60E" w14:textId="77777777" w:rsidR="0006275E" w:rsidRDefault="0006275E" w:rsidP="0006275E">
      <w:pPr>
        <w:tabs>
          <w:tab w:val="left" w:pos="567"/>
          <w:tab w:val="left" w:pos="851"/>
        </w:tabs>
        <w:ind w:left="851" w:hanging="851"/>
        <w:jc w:val="both"/>
      </w:pPr>
      <w:r>
        <w:rPr>
          <w:rFonts w:ascii="Tahoma" w:hAnsi="Tahoma" w:cs="Tahoma"/>
          <w:sz w:val="18"/>
          <w:lang w:val="es-ES_tradnl"/>
        </w:rPr>
        <w:tab/>
        <w:t>-</w:t>
      </w:r>
      <w:r>
        <w:rPr>
          <w:rFonts w:ascii="Tahoma" w:hAnsi="Tahoma" w:cs="Tahoma"/>
          <w:sz w:val="18"/>
          <w:lang w:val="es-ES_tradnl"/>
        </w:rPr>
        <w:tab/>
        <w:t>Fotocopia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certificado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diligencia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inscripción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Registro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Andaluz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Entidades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Deportivas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Consejería</w:t>
      </w:r>
      <w:r>
        <w:rPr>
          <w:rFonts w:ascii="Tahoma" w:eastAsia="Tahoma" w:hAnsi="Tahoma" w:cs="Tahoma"/>
          <w:sz w:val="18"/>
          <w:lang w:val="es-ES_tradnl"/>
        </w:rPr>
        <w:t xml:space="preserve"> competente en materia de deporte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Junta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Andalucía.</w:t>
      </w:r>
    </w:p>
    <w:p w14:paraId="23F8DAC8" w14:textId="77777777" w:rsidR="0006275E" w:rsidRDefault="0006275E" w:rsidP="0006275E">
      <w:pPr>
        <w:jc w:val="both"/>
        <w:rPr>
          <w:rFonts w:ascii="Tahoma" w:hAnsi="Tahoma" w:cs="Tahoma"/>
          <w:sz w:val="18"/>
          <w:lang w:val="es-ES_tradnl"/>
        </w:rPr>
      </w:pPr>
    </w:p>
    <w:p w14:paraId="1CEE0060" w14:textId="77777777" w:rsidR="0006275E" w:rsidRDefault="0006275E" w:rsidP="0006275E">
      <w:pPr>
        <w:jc w:val="both"/>
        <w:rPr>
          <w:rFonts w:ascii="Tahoma" w:hAnsi="Tahoma" w:cs="Tahoma"/>
          <w:sz w:val="18"/>
          <w:lang w:val="es-ES_tradnl"/>
        </w:rPr>
      </w:pPr>
    </w:p>
    <w:p w14:paraId="719134EB" w14:textId="77777777" w:rsidR="0006275E" w:rsidRDefault="0006275E" w:rsidP="0006275E">
      <w:pPr>
        <w:jc w:val="both"/>
        <w:rPr>
          <w:rFonts w:ascii="Tahoma" w:hAnsi="Tahoma" w:cs="Tahoma"/>
          <w:sz w:val="18"/>
          <w:lang w:val="es-ES_tradnl"/>
        </w:rPr>
      </w:pPr>
    </w:p>
    <w:p w14:paraId="6AA8179A" w14:textId="77777777" w:rsidR="0006275E" w:rsidRDefault="0006275E" w:rsidP="0006275E">
      <w:pPr>
        <w:jc w:val="both"/>
        <w:rPr>
          <w:rFonts w:ascii="Tahoma" w:hAnsi="Tahoma" w:cs="Tahoma"/>
          <w:sz w:val="18"/>
          <w:lang w:val="es-ES_tradnl"/>
        </w:rPr>
      </w:pPr>
    </w:p>
    <w:p w14:paraId="4D9E4F14" w14:textId="542D8720" w:rsidR="0006275E" w:rsidRDefault="0006275E" w:rsidP="0006275E">
      <w:pPr>
        <w:jc w:val="center"/>
      </w:pPr>
      <w:r>
        <w:rPr>
          <w:rFonts w:ascii="Tahoma" w:hAnsi="Tahoma" w:cs="Tahoma"/>
          <w:sz w:val="18"/>
          <w:lang w:val="es-ES_tradnl"/>
        </w:rPr>
        <w:t>_________________,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_______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____________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_______</w:t>
      </w:r>
    </w:p>
    <w:p w14:paraId="4D4C8DD4" w14:textId="77777777" w:rsidR="0006275E" w:rsidRDefault="0006275E" w:rsidP="0006275E">
      <w:pPr>
        <w:jc w:val="both"/>
        <w:rPr>
          <w:rFonts w:ascii="Tahoma" w:hAnsi="Tahoma" w:cs="Tahoma"/>
          <w:sz w:val="18"/>
          <w:lang w:val="es-ES_tradnl"/>
        </w:rPr>
      </w:pPr>
    </w:p>
    <w:p w14:paraId="0CE9D682" w14:textId="77777777" w:rsidR="0006275E" w:rsidRDefault="0006275E" w:rsidP="0006275E">
      <w:pPr>
        <w:jc w:val="both"/>
        <w:rPr>
          <w:rFonts w:ascii="Tahoma" w:hAnsi="Tahoma" w:cs="Tahoma"/>
          <w:sz w:val="18"/>
          <w:lang w:val="es-ES_tradnl"/>
        </w:rPr>
      </w:pPr>
    </w:p>
    <w:p w14:paraId="01D70090" w14:textId="77777777" w:rsidR="0006275E" w:rsidRDefault="0006275E" w:rsidP="0006275E">
      <w:pPr>
        <w:jc w:val="both"/>
        <w:rPr>
          <w:rFonts w:ascii="Tahoma" w:hAnsi="Tahoma" w:cs="Tahoma"/>
          <w:sz w:val="18"/>
          <w:lang w:val="es-ES_tradnl"/>
        </w:rPr>
      </w:pPr>
    </w:p>
    <w:p w14:paraId="303D44CB" w14:textId="77777777" w:rsidR="0006275E" w:rsidRDefault="0006275E" w:rsidP="0006275E">
      <w:pPr>
        <w:jc w:val="both"/>
        <w:rPr>
          <w:rFonts w:ascii="Tahoma" w:hAnsi="Tahoma" w:cs="Tahoma"/>
          <w:sz w:val="18"/>
          <w:lang w:val="es-ES_tradnl"/>
        </w:rPr>
      </w:pPr>
    </w:p>
    <w:p w14:paraId="3984E73B" w14:textId="77777777" w:rsidR="0006275E" w:rsidRDefault="0006275E" w:rsidP="0006275E">
      <w:pPr>
        <w:jc w:val="center"/>
      </w:pPr>
      <w:r>
        <w:rPr>
          <w:rFonts w:ascii="Tahoma" w:hAnsi="Tahoma" w:cs="Tahoma"/>
          <w:sz w:val="18"/>
          <w:lang w:val="es-ES_tradnl"/>
        </w:rPr>
        <w:t>LA PERSONA SOLICITANTE,</w:t>
      </w:r>
    </w:p>
    <w:p w14:paraId="3AA797DA" w14:textId="77777777" w:rsidR="0006275E" w:rsidRDefault="0006275E" w:rsidP="0006275E">
      <w:pPr>
        <w:jc w:val="both"/>
        <w:rPr>
          <w:rFonts w:ascii="Tahoma" w:hAnsi="Tahoma" w:cs="Tahoma"/>
          <w:sz w:val="18"/>
          <w:lang w:val="es-ES_tradnl"/>
        </w:rPr>
      </w:pPr>
    </w:p>
    <w:p w14:paraId="4A7962BB" w14:textId="77777777" w:rsidR="0006275E" w:rsidRDefault="0006275E" w:rsidP="0006275E">
      <w:pPr>
        <w:jc w:val="both"/>
        <w:rPr>
          <w:rFonts w:ascii="Tahoma" w:hAnsi="Tahoma" w:cs="Tahoma"/>
          <w:sz w:val="18"/>
          <w:lang w:val="es-ES_tradnl"/>
        </w:rPr>
      </w:pPr>
    </w:p>
    <w:p w14:paraId="2DCD8649" w14:textId="77777777" w:rsidR="0006275E" w:rsidRDefault="0006275E" w:rsidP="0006275E">
      <w:pPr>
        <w:jc w:val="both"/>
        <w:rPr>
          <w:rFonts w:ascii="Tahoma" w:hAnsi="Tahoma" w:cs="Tahoma"/>
          <w:sz w:val="18"/>
          <w:lang w:val="es-ES_tradnl"/>
        </w:rPr>
      </w:pPr>
    </w:p>
    <w:p w14:paraId="40A57D01" w14:textId="77777777" w:rsidR="0006275E" w:rsidRDefault="0006275E" w:rsidP="0006275E">
      <w:pPr>
        <w:jc w:val="both"/>
        <w:rPr>
          <w:rFonts w:ascii="Tahoma" w:hAnsi="Tahoma" w:cs="Tahoma"/>
          <w:sz w:val="18"/>
          <w:lang w:val="es-ES_tradnl"/>
        </w:rPr>
      </w:pPr>
    </w:p>
    <w:p w14:paraId="27B96B14" w14:textId="77777777" w:rsidR="0006275E" w:rsidRDefault="0006275E" w:rsidP="0006275E">
      <w:pPr>
        <w:jc w:val="both"/>
        <w:rPr>
          <w:rFonts w:ascii="Tahoma" w:hAnsi="Tahoma" w:cs="Tahoma"/>
          <w:sz w:val="18"/>
          <w:lang w:val="es-ES_tradnl"/>
        </w:rPr>
      </w:pPr>
    </w:p>
    <w:p w14:paraId="0F4D9E55" w14:textId="77777777" w:rsidR="0006275E" w:rsidRDefault="0006275E" w:rsidP="0006275E">
      <w:pPr>
        <w:jc w:val="both"/>
        <w:rPr>
          <w:rFonts w:ascii="Tahoma" w:hAnsi="Tahoma" w:cs="Tahoma"/>
          <w:sz w:val="18"/>
          <w:lang w:val="es-ES_tradnl"/>
        </w:rPr>
      </w:pPr>
    </w:p>
    <w:p w14:paraId="2FBFE1F8" w14:textId="77777777" w:rsidR="0006275E" w:rsidRDefault="0006275E" w:rsidP="0006275E">
      <w:pPr>
        <w:jc w:val="both"/>
        <w:rPr>
          <w:rFonts w:ascii="Tahoma" w:hAnsi="Tahoma" w:cs="Tahoma"/>
          <w:sz w:val="18"/>
          <w:lang w:val="es-ES_tradnl"/>
        </w:rPr>
      </w:pPr>
    </w:p>
    <w:p w14:paraId="6F4CBEAF" w14:textId="77777777" w:rsidR="0006275E" w:rsidRDefault="0006275E" w:rsidP="0006275E">
      <w:pPr>
        <w:jc w:val="both"/>
        <w:rPr>
          <w:rFonts w:ascii="Tahoma" w:hAnsi="Tahoma" w:cs="Tahoma"/>
          <w:sz w:val="18"/>
          <w:lang w:val="es-ES_tradnl"/>
        </w:rPr>
      </w:pPr>
    </w:p>
    <w:p w14:paraId="6E3C2660" w14:textId="77777777" w:rsidR="004E5EC8" w:rsidRPr="00107190" w:rsidRDefault="0006275E" w:rsidP="00E24BE4">
      <w:pPr>
        <w:jc w:val="both"/>
      </w:pPr>
      <w:r>
        <w:rPr>
          <w:rFonts w:ascii="Tahoma" w:hAnsi="Tahoma" w:cs="Tahoma"/>
          <w:b/>
          <w:sz w:val="18"/>
          <w:lang w:val="es-ES_tradnl"/>
        </w:rPr>
        <w:t>PERSONA QUE OSTENTA  LA PRESIDENCIA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LA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COMISIÓN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ELECTORAL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FEDERATIVA.</w:t>
      </w:r>
    </w:p>
    <w:sectPr w:rsidR="004E5EC8" w:rsidRPr="00107190" w:rsidSect="009A5D43">
      <w:headerReference w:type="default" r:id="rId8"/>
      <w:footerReference w:type="default" r:id="rId9"/>
      <w:pgSz w:w="11906" w:h="16838" w:code="9"/>
      <w:pgMar w:top="680" w:right="1701" w:bottom="1418" w:left="1701" w:header="110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CB2C5" w14:textId="77777777" w:rsidR="009A5D43" w:rsidRDefault="009A5D43">
      <w:r>
        <w:separator/>
      </w:r>
    </w:p>
  </w:endnote>
  <w:endnote w:type="continuationSeparator" w:id="0">
    <w:p w14:paraId="2E5C97A6" w14:textId="77777777" w:rsidR="009A5D43" w:rsidRDefault="009A5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7E3B8" w14:textId="77777777" w:rsidR="0083490C" w:rsidRPr="00BC612B" w:rsidRDefault="000E2105" w:rsidP="000E2105">
    <w:pPr>
      <w:ind w:left="-426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noProof/>
        <w:sz w:val="16"/>
        <w:szCs w:val="16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30BC2A" wp14:editId="4DAF713F">
              <wp:simplePos x="0" y="0"/>
              <wp:positionH relativeFrom="column">
                <wp:posOffset>-654833</wp:posOffset>
              </wp:positionH>
              <wp:positionV relativeFrom="paragraph">
                <wp:posOffset>-177918</wp:posOffset>
              </wp:positionV>
              <wp:extent cx="6698512" cy="0"/>
              <wp:effectExtent l="0" t="0" r="26670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851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D3CF1A2" id="3 Conector recto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55pt,-14pt" to="475.9pt,-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" strokecolor="#4579b8 [3044]"/>
          </w:pict>
        </mc:Fallback>
      </mc:AlternateContent>
    </w:r>
    <w:r w:rsidR="00BC612B">
      <w:rPr>
        <w:rFonts w:ascii="Century Gothic" w:hAnsi="Century Gothic"/>
        <w:sz w:val="16"/>
        <w:szCs w:val="16"/>
      </w:rPr>
      <w:t>A</w:t>
    </w:r>
    <w:r w:rsidR="00BC612B" w:rsidRPr="00D466ED">
      <w:rPr>
        <w:rFonts w:ascii="Century Gothic" w:hAnsi="Century Gothic"/>
        <w:sz w:val="16"/>
        <w:szCs w:val="16"/>
      </w:rPr>
      <w:t xml:space="preserve">vda. Dr. Miguel Ríos Sarmiento, </w:t>
    </w:r>
    <w:r w:rsidR="00BC612B">
      <w:rPr>
        <w:rFonts w:ascii="Century Gothic" w:hAnsi="Century Gothic"/>
        <w:sz w:val="16"/>
        <w:szCs w:val="16"/>
      </w:rPr>
      <w:t xml:space="preserve">nº 3  -  </w:t>
    </w:r>
    <w:r w:rsidR="00BC612B" w:rsidRPr="00D466ED">
      <w:rPr>
        <w:rFonts w:ascii="Century Gothic" w:hAnsi="Century Gothic"/>
        <w:sz w:val="16"/>
        <w:szCs w:val="16"/>
      </w:rPr>
      <w:t>41020   Sevilla</w:t>
    </w:r>
    <w:r w:rsidR="00BC612B">
      <w:rPr>
        <w:rFonts w:ascii="Century Gothic" w:hAnsi="Century Gothic"/>
        <w:sz w:val="16"/>
        <w:szCs w:val="16"/>
      </w:rPr>
      <w:t xml:space="preserve"> </w:t>
    </w:r>
    <w:r w:rsidR="00BC612B" w:rsidRPr="00D466ED">
      <w:rPr>
        <w:rFonts w:ascii="Century Gothic" w:hAnsi="Century Gothic"/>
        <w:sz w:val="16"/>
        <w:szCs w:val="16"/>
      </w:rPr>
      <w:sym w:font="Wingdings" w:char="F0A7"/>
    </w:r>
    <w:r w:rsidR="00BC612B" w:rsidRPr="00D466ED">
      <w:rPr>
        <w:rFonts w:ascii="Century Gothic" w:hAnsi="Century Gothic"/>
        <w:sz w:val="16"/>
        <w:szCs w:val="16"/>
      </w:rPr>
      <w:t xml:space="preserve"> España</w:t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t>T.  954-44-44-33</w:t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sym w:font="Wingdings" w:char="F0A7"/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t>F.  954-44-39-44</w:t>
    </w:r>
    <w:r w:rsidR="00BC612B">
      <w:rPr>
        <w:rFonts w:ascii="Century Gothic" w:hAnsi="Century Gothic"/>
        <w:sz w:val="16"/>
        <w:szCs w:val="16"/>
      </w:rPr>
      <w:t xml:space="preserve"> </w:t>
    </w:r>
    <w:hyperlink r:id="rId1" w:history="1">
      <w:r w:rsidR="00BC612B" w:rsidRPr="00D466ED">
        <w:rPr>
          <w:rStyle w:val="Hipervnculo"/>
          <w:rFonts w:ascii="Century Gothic" w:hAnsi="Century Gothic"/>
          <w:color w:val="000000"/>
          <w:sz w:val="16"/>
          <w:szCs w:val="16"/>
          <w:u w:val="none"/>
        </w:rPr>
        <w:t>federacion@fatenis.com</w:t>
      </w:r>
    </w:hyperlink>
    <w:r w:rsidR="00BC612B">
      <w:rPr>
        <w:rFonts w:ascii="Century Gothic" w:hAnsi="Century Gothic"/>
        <w:sz w:val="16"/>
        <w:szCs w:val="16"/>
      </w:rPr>
      <w:t xml:space="preserve">      /       </w:t>
    </w:r>
    <w:hyperlink r:id="rId2" w:history="1">
      <w:r w:rsidR="00BC612B" w:rsidRPr="00BC612B">
        <w:rPr>
          <w:rStyle w:val="Hipervnculo"/>
          <w:rFonts w:ascii="Century Gothic" w:hAnsi="Century Gothic"/>
          <w:color w:val="auto"/>
          <w:sz w:val="16"/>
          <w:szCs w:val="16"/>
        </w:rPr>
        <w:t>www.fatenis.com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EE0A9" w14:textId="77777777" w:rsidR="009A5D43" w:rsidRDefault="009A5D43">
      <w:r>
        <w:separator/>
      </w:r>
    </w:p>
  </w:footnote>
  <w:footnote w:type="continuationSeparator" w:id="0">
    <w:p w14:paraId="1ADB8E1B" w14:textId="77777777" w:rsidR="009A5D43" w:rsidRDefault="009A5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70BF0" w14:textId="77777777" w:rsidR="0083490C" w:rsidRPr="008B24A4" w:rsidRDefault="008831CF" w:rsidP="0006275E">
    <w:pPr>
      <w:ind w:left="5664"/>
      <w:rPr>
        <w:rFonts w:ascii="Century Gothic" w:hAnsi="Century Gothic"/>
        <w:b/>
        <w:color w:val="339966"/>
      </w:rPr>
    </w:pPr>
    <w:r w:rsidRPr="0006275E">
      <w:rPr>
        <w:noProof/>
        <w:sz w:val="50"/>
        <w:szCs w:val="50"/>
        <w:lang w:eastAsia="es-ES"/>
      </w:rPr>
      <w:drawing>
        <wp:anchor distT="0" distB="0" distL="114300" distR="114300" simplePos="0" relativeHeight="251657216" behindDoc="1" locked="0" layoutInCell="1" allowOverlap="1" wp14:anchorId="1258C607" wp14:editId="72B1C71E">
          <wp:simplePos x="0" y="0"/>
          <wp:positionH relativeFrom="column">
            <wp:posOffset>-918210</wp:posOffset>
          </wp:positionH>
          <wp:positionV relativeFrom="paragraph">
            <wp:posOffset>-565150</wp:posOffset>
          </wp:positionV>
          <wp:extent cx="2442210" cy="1466850"/>
          <wp:effectExtent l="0" t="0" r="0" b="0"/>
          <wp:wrapNone/>
          <wp:docPr id="10" name="Imagen 10" descr="fatenis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fatenis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2210" cy="1466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81F964" w14:textId="77777777" w:rsidR="0083490C" w:rsidRPr="008B24A4" w:rsidRDefault="0083490C" w:rsidP="009E233B">
    <w:pPr>
      <w:pStyle w:val="Encabezado"/>
      <w:jc w:val="center"/>
      <w:rPr>
        <w:color w:val="339966"/>
      </w:rPr>
    </w:pPr>
    <w:r w:rsidRPr="008B24A4">
      <w:rPr>
        <w:rFonts w:ascii="Century Gothic" w:hAnsi="Century Gothic"/>
        <w:b/>
        <w:color w:val="339966"/>
      </w:rPr>
      <w:t xml:space="preserve">                                                                             </w:t>
    </w:r>
    <w:r>
      <w:rPr>
        <w:rFonts w:ascii="Century Gothic" w:hAnsi="Century Gothic"/>
        <w:b/>
        <w:color w:val="339966"/>
      </w:rPr>
      <w:t xml:space="preserve">                    </w:t>
    </w:r>
  </w:p>
  <w:p w14:paraId="724926E6" w14:textId="77777777" w:rsidR="00B630DC" w:rsidRDefault="00B630DC">
    <w:pPr>
      <w:pStyle w:val="Encabezado"/>
    </w:pPr>
  </w:p>
  <w:p w14:paraId="7B6640E2" w14:textId="77777777" w:rsidR="0006275E" w:rsidRDefault="0006275E">
    <w:pPr>
      <w:pStyle w:val="Encabezado"/>
    </w:pPr>
  </w:p>
  <w:p w14:paraId="1CD42919" w14:textId="77777777" w:rsidR="0006275E" w:rsidRDefault="0006275E">
    <w:pPr>
      <w:pStyle w:val="Encabezado"/>
    </w:pPr>
  </w:p>
  <w:p w14:paraId="12395577" w14:textId="77777777" w:rsidR="0006275E" w:rsidRDefault="0006275E">
    <w:pPr>
      <w:pStyle w:val="Encabezado"/>
    </w:pPr>
  </w:p>
  <w:p w14:paraId="3C905E3E" w14:textId="77777777" w:rsidR="00D466ED" w:rsidRDefault="00D466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B75D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283446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9235CEB"/>
    <w:multiLevelType w:val="hybridMultilevel"/>
    <w:tmpl w:val="5CD4AEDA"/>
    <w:lvl w:ilvl="0" w:tplc="E1C834D0">
      <w:start w:val="2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56EE225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0895115">
    <w:abstractNumId w:val="1"/>
  </w:num>
  <w:num w:numId="2" w16cid:durableId="1961179524">
    <w:abstractNumId w:val="3"/>
  </w:num>
  <w:num w:numId="3" w16cid:durableId="1810123505">
    <w:abstractNumId w:val="0"/>
  </w:num>
  <w:num w:numId="4" w16cid:durableId="714305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75E"/>
    <w:rsid w:val="00005669"/>
    <w:rsid w:val="0006275E"/>
    <w:rsid w:val="000958E2"/>
    <w:rsid w:val="000D7B7C"/>
    <w:rsid w:val="000E2105"/>
    <w:rsid w:val="000E6335"/>
    <w:rsid w:val="00107190"/>
    <w:rsid w:val="00217828"/>
    <w:rsid w:val="002223FA"/>
    <w:rsid w:val="002B1257"/>
    <w:rsid w:val="002B210F"/>
    <w:rsid w:val="002F6982"/>
    <w:rsid w:val="00305C61"/>
    <w:rsid w:val="00324E5B"/>
    <w:rsid w:val="0033720F"/>
    <w:rsid w:val="00356175"/>
    <w:rsid w:val="00363018"/>
    <w:rsid w:val="00371556"/>
    <w:rsid w:val="00372E35"/>
    <w:rsid w:val="00386CA6"/>
    <w:rsid w:val="003945E6"/>
    <w:rsid w:val="003A1278"/>
    <w:rsid w:val="003A7289"/>
    <w:rsid w:val="003D0293"/>
    <w:rsid w:val="003D2339"/>
    <w:rsid w:val="00413EBA"/>
    <w:rsid w:val="0043238A"/>
    <w:rsid w:val="00447C48"/>
    <w:rsid w:val="004C0C9E"/>
    <w:rsid w:val="004E5EC8"/>
    <w:rsid w:val="00540D12"/>
    <w:rsid w:val="0057065B"/>
    <w:rsid w:val="00576199"/>
    <w:rsid w:val="005F078A"/>
    <w:rsid w:val="005F1019"/>
    <w:rsid w:val="006B4AF7"/>
    <w:rsid w:val="006D08B3"/>
    <w:rsid w:val="00722C40"/>
    <w:rsid w:val="0072615F"/>
    <w:rsid w:val="0073135C"/>
    <w:rsid w:val="007651B6"/>
    <w:rsid w:val="00766F10"/>
    <w:rsid w:val="0078754D"/>
    <w:rsid w:val="007B3F8A"/>
    <w:rsid w:val="007D77F1"/>
    <w:rsid w:val="007F34C2"/>
    <w:rsid w:val="00806915"/>
    <w:rsid w:val="0083490C"/>
    <w:rsid w:val="0084609E"/>
    <w:rsid w:val="00870A6E"/>
    <w:rsid w:val="008831CF"/>
    <w:rsid w:val="00894AF9"/>
    <w:rsid w:val="008A4BB3"/>
    <w:rsid w:val="008B24A4"/>
    <w:rsid w:val="00994936"/>
    <w:rsid w:val="009A5D43"/>
    <w:rsid w:val="009D1888"/>
    <w:rsid w:val="009E233B"/>
    <w:rsid w:val="009F5B5E"/>
    <w:rsid w:val="00A23C66"/>
    <w:rsid w:val="00A25ACC"/>
    <w:rsid w:val="00A43720"/>
    <w:rsid w:val="00A527A1"/>
    <w:rsid w:val="00AD399A"/>
    <w:rsid w:val="00B15A5E"/>
    <w:rsid w:val="00B16D5E"/>
    <w:rsid w:val="00B447D7"/>
    <w:rsid w:val="00B630DC"/>
    <w:rsid w:val="00BB4A1B"/>
    <w:rsid w:val="00BB7191"/>
    <w:rsid w:val="00BC612B"/>
    <w:rsid w:val="00BC7AEF"/>
    <w:rsid w:val="00BD7E0E"/>
    <w:rsid w:val="00BE256E"/>
    <w:rsid w:val="00C267FA"/>
    <w:rsid w:val="00C871E3"/>
    <w:rsid w:val="00C9228E"/>
    <w:rsid w:val="00C960F6"/>
    <w:rsid w:val="00C97FD9"/>
    <w:rsid w:val="00CB1894"/>
    <w:rsid w:val="00CF0CEE"/>
    <w:rsid w:val="00CF45ED"/>
    <w:rsid w:val="00D35DAD"/>
    <w:rsid w:val="00D37A70"/>
    <w:rsid w:val="00D43E15"/>
    <w:rsid w:val="00D466ED"/>
    <w:rsid w:val="00D85661"/>
    <w:rsid w:val="00DA096B"/>
    <w:rsid w:val="00E02EC0"/>
    <w:rsid w:val="00E24BE4"/>
    <w:rsid w:val="00E313AA"/>
    <w:rsid w:val="00E54C0D"/>
    <w:rsid w:val="00E772AE"/>
    <w:rsid w:val="00E90E48"/>
    <w:rsid w:val="00EC259F"/>
    <w:rsid w:val="00ED5D17"/>
    <w:rsid w:val="00EF3916"/>
    <w:rsid w:val="00F2324A"/>
    <w:rsid w:val="00F2519C"/>
    <w:rsid w:val="00F3737D"/>
    <w:rsid w:val="00F41BDE"/>
    <w:rsid w:val="00F6078D"/>
    <w:rsid w:val="00FC4E29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47A249"/>
  <w15:docId w15:val="{3C05D25F-B3AF-4D5D-8740-74E1BA1E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275E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rsid w:val="00A527A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9E233B"/>
    <w:pPr>
      <w:keepNext/>
      <w:jc w:val="center"/>
      <w:outlineLvl w:val="1"/>
    </w:pPr>
    <w:rPr>
      <w:sz w:val="24"/>
      <w:u w:val="single"/>
    </w:rPr>
  </w:style>
  <w:style w:type="paragraph" w:styleId="Ttulo3">
    <w:name w:val="heading 3"/>
    <w:basedOn w:val="Normal"/>
    <w:next w:val="Normal"/>
    <w:qFormat/>
    <w:rsid w:val="009E233B"/>
    <w:pPr>
      <w:keepNext/>
      <w:jc w:val="both"/>
      <w:outlineLvl w:val="2"/>
    </w:pPr>
    <w:rPr>
      <w:b/>
      <w:u w:val="single"/>
    </w:rPr>
  </w:style>
  <w:style w:type="paragraph" w:styleId="Ttulo4">
    <w:name w:val="heading 4"/>
    <w:basedOn w:val="Normal"/>
    <w:next w:val="Normal"/>
    <w:qFormat/>
    <w:rsid w:val="009E233B"/>
    <w:pPr>
      <w:keepNext/>
      <w:jc w:val="both"/>
      <w:outlineLvl w:val="3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3945E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3945E6"/>
    <w:rPr>
      <w:color w:val="0000FF"/>
      <w:u w:val="single"/>
    </w:rPr>
  </w:style>
  <w:style w:type="paragraph" w:styleId="Encabezado">
    <w:name w:val="header"/>
    <w:basedOn w:val="Normal"/>
    <w:rsid w:val="003945E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05669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A527A1"/>
    <w:pPr>
      <w:ind w:firstLine="360"/>
      <w:jc w:val="both"/>
    </w:pPr>
    <w:rPr>
      <w:sz w:val="24"/>
      <w:lang w:val="es-ES_tradnl"/>
    </w:rPr>
  </w:style>
  <w:style w:type="table" w:styleId="Tablaconcuadrcula">
    <w:name w:val="Table Grid"/>
    <w:basedOn w:val="Tablanormal"/>
    <w:rsid w:val="007B3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tenis.com" TargetMode="External"/><Relationship Id="rId1" Type="http://schemas.openxmlformats.org/officeDocument/2006/relationships/hyperlink" Target="mailto:federacion@fateni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at\Usuarios\Dani\Documentos\Mis%20Documentos%20Dani\Plantillas\Doc.Oficiales%202020\DOCUMNETO%20OFICIAL%20SIN%20LOGO%20COLOR'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564AF-A450-49E5-84E8-E06AFA0F8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DOCUMNETO OFICIAL SIN LOGO COLOR'.dotx</Template>
  <TotalTime>3</TotalTime>
  <Pages>1</Pages>
  <Words>243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CAMPEONATO DE ESPAÑA INFANTIL DE SELECCIONES AUTONOMICAAS 2007</vt:lpstr>
    </vt:vector>
  </TitlesOfParts>
  <Company>Dark</Company>
  <LinksUpToDate>false</LinksUpToDate>
  <CharactersWithSpaces>1580</CharactersWithSpaces>
  <SharedDoc>false</SharedDoc>
  <HLinks>
    <vt:vector size="12" baseType="variant">
      <vt:variant>
        <vt:i4>2752636</vt:i4>
      </vt:variant>
      <vt:variant>
        <vt:i4>3</vt:i4>
      </vt:variant>
      <vt:variant>
        <vt:i4>0</vt:i4>
      </vt:variant>
      <vt:variant>
        <vt:i4>5</vt:i4>
      </vt:variant>
      <vt:variant>
        <vt:lpwstr>http://www.fatenis.com/</vt:lpwstr>
      </vt:variant>
      <vt:variant>
        <vt:lpwstr/>
      </vt:variant>
      <vt:variant>
        <vt:i4>7471168</vt:i4>
      </vt:variant>
      <vt:variant>
        <vt:i4>0</vt:i4>
      </vt:variant>
      <vt:variant>
        <vt:i4>0</vt:i4>
      </vt:variant>
      <vt:variant>
        <vt:i4>5</vt:i4>
      </vt:variant>
      <vt:variant>
        <vt:lpwstr>mailto:federacion@fatenis.com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CAMPEONATO DE ESPAÑA INFANTIL DE SELECCIONES AUTONOMICAAS 2007</dc:title>
  <dc:creator>Daniel Vela</dc:creator>
  <cp:lastModifiedBy>Daniel Vela</cp:lastModifiedBy>
  <cp:revision>5</cp:revision>
  <cp:lastPrinted>2014-11-27T11:53:00Z</cp:lastPrinted>
  <dcterms:created xsi:type="dcterms:W3CDTF">2024-02-14T12:31:00Z</dcterms:created>
  <dcterms:modified xsi:type="dcterms:W3CDTF">2024-02-14T12:32:00Z</dcterms:modified>
</cp:coreProperties>
</file>