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7B0E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3A37D5">
        <w:rPr>
          <w:rFonts w:ascii="Tahoma" w:hAnsi="Tahoma" w:cs="Tahoma"/>
          <w:b/>
          <w:sz w:val="18"/>
          <w:lang w:val="es-ES_tradnl"/>
        </w:rPr>
        <w:t>20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7F99A093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43B21519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1E036ED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31A7E995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1B8B78C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6663519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SOLICITUD DE ACREDITACIÓN DE REPRESENTANTE PARA ACTUAR COMO PERSONA INTERVENTORA EN LA ELECCIÓN A LA PRESIDENCIA DE LA FEDERACIÓN.</w:t>
      </w:r>
    </w:p>
    <w:p w14:paraId="4A0FE59C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EE8704E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62949FD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490826BB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8C2BA22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416BA143" w14:textId="77777777" w:rsidR="00ED5722" w:rsidRDefault="00ED5722" w:rsidP="003A37D5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ab/>
        <w:t>D. _________________________________, con D.N.I. ___________, candidato a la Presidencia de la Federación en la próxima Asamblea que se celebrará con fecha __________, y (</w:t>
      </w:r>
      <w:r>
        <w:rPr>
          <w:rFonts w:ascii="Tahoma" w:hAnsi="Tahoma" w:cs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 w:cs="Tahoma"/>
          <w:b/>
          <w:sz w:val="18"/>
          <w:lang w:val="es-ES_tradnl"/>
        </w:rPr>
        <w:t>actuando en calidad de _____________ del Club Deportivo _____________________.</w:t>
      </w:r>
    </w:p>
    <w:p w14:paraId="59166B4B" w14:textId="77777777" w:rsidR="00ED5722" w:rsidRDefault="00ED5722" w:rsidP="003A37D5">
      <w:pPr>
        <w:spacing w:line="360" w:lineRule="auto"/>
        <w:jc w:val="both"/>
        <w:rPr>
          <w:rFonts w:ascii="Tahoma" w:hAnsi="Tahoma" w:cs="Tahoma"/>
          <w:b/>
          <w:sz w:val="18"/>
          <w:lang w:val="es-ES_tradnl"/>
        </w:rPr>
      </w:pPr>
    </w:p>
    <w:p w14:paraId="4C1F01EC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C99A73B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DB15CE0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SOLICITA:</w:t>
      </w:r>
    </w:p>
    <w:p w14:paraId="6844BA11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2FA2FCF6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1ACF3A98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1B0788CD" w14:textId="77777777" w:rsidR="00ED5722" w:rsidRDefault="00ED5722" w:rsidP="00ED5722">
      <w:pPr>
        <w:ind w:firstLine="567"/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Que D. _____________________________________, con D.N.I. ____________ sea acreditado como mi representante, el cual actuará como Interventor en la próxima Asamblea General que se va a celebrar para la elección a la Presidencia de la Federación, para lo cual se acompaña fotocopia del D.N.I. del que suscribe y de la persona representante designada.</w:t>
      </w:r>
    </w:p>
    <w:p w14:paraId="0B17E110" w14:textId="77777777" w:rsidR="00ED5722" w:rsidRDefault="00ED5722" w:rsidP="00ED5722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E21EC52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6673C088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1AE0AD6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CE256AA" w14:textId="77777777" w:rsidR="00ED5722" w:rsidRDefault="00ED5722" w:rsidP="00ED5722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</w:t>
      </w:r>
      <w:proofErr w:type="gramStart"/>
      <w:r>
        <w:rPr>
          <w:rFonts w:ascii="Tahoma" w:hAnsi="Tahoma" w:cs="Tahoma"/>
          <w:sz w:val="18"/>
          <w:lang w:val="es-ES_tradnl"/>
        </w:rPr>
        <w:t>_ ,</w:t>
      </w:r>
      <w:proofErr w:type="gramEnd"/>
      <w:r>
        <w:rPr>
          <w:rFonts w:ascii="Tahoma" w:hAnsi="Tahoma" w:cs="Tahoma"/>
          <w:sz w:val="18"/>
          <w:lang w:val="es-ES_tradnl"/>
        </w:rPr>
        <w:t xml:space="preserve"> a ____ </w:t>
      </w:r>
      <w:proofErr w:type="spellStart"/>
      <w:r>
        <w:rPr>
          <w:rFonts w:ascii="Tahoma" w:hAnsi="Tahoma" w:cs="Tahoma"/>
          <w:sz w:val="18"/>
          <w:lang w:val="es-ES_tradnl"/>
        </w:rPr>
        <w:t>de</w:t>
      </w:r>
      <w:proofErr w:type="spellEnd"/>
      <w:r>
        <w:rPr>
          <w:rFonts w:ascii="Tahoma" w:hAnsi="Tahoma" w:cs="Tahoma"/>
          <w:sz w:val="18"/>
          <w:lang w:val="es-ES_tradnl"/>
        </w:rPr>
        <w:t xml:space="preserve"> _______________ </w:t>
      </w:r>
      <w:proofErr w:type="spellStart"/>
      <w:r>
        <w:rPr>
          <w:rFonts w:ascii="Tahoma" w:hAnsi="Tahoma" w:cs="Tahoma"/>
          <w:sz w:val="18"/>
          <w:lang w:val="es-ES_tradnl"/>
        </w:rPr>
        <w:t>de</w:t>
      </w:r>
      <w:proofErr w:type="spellEnd"/>
      <w:r>
        <w:rPr>
          <w:rFonts w:ascii="Tahoma" w:hAnsi="Tahoma" w:cs="Tahoma"/>
          <w:sz w:val="18"/>
          <w:lang w:val="es-ES_tradnl"/>
        </w:rPr>
        <w:t xml:space="preserve"> _______</w:t>
      </w:r>
    </w:p>
    <w:p w14:paraId="62235D99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1CA9D01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4F5DF2B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777F4A1D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694B350A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53EC03D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361A473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63EEA3C5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50DAE28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8DF1C76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72538BDE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A29BBE9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7E1AA1A6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EB84C7F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F5B9341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72D0CC3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764F811C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6318FB11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5064AA98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40F166E1" w14:textId="77777777" w:rsidR="00ED5722" w:rsidRDefault="00ED5722" w:rsidP="00ED5722">
      <w:pPr>
        <w:jc w:val="both"/>
        <w:rPr>
          <w:rFonts w:ascii="Tahoma" w:hAnsi="Tahoma" w:cs="Tahoma"/>
          <w:sz w:val="18"/>
          <w:lang w:val="es-ES_tradnl"/>
        </w:rPr>
      </w:pPr>
    </w:p>
    <w:p w14:paraId="0804A187" w14:textId="77777777" w:rsidR="00ED5722" w:rsidRDefault="00ED5722" w:rsidP="003A37D5">
      <w:pPr>
        <w:jc w:val="both"/>
      </w:pPr>
      <w:r>
        <w:rPr>
          <w:rFonts w:ascii="Tahoma" w:hAnsi="Tahoma" w:cs="Tahoma"/>
          <w:b/>
          <w:sz w:val="18"/>
          <w:lang w:val="es-ES_tradnl"/>
        </w:rPr>
        <w:t>PERSONA QUE OSTENTA LA PRESIDENCIA DE LA COMISIÓN ELECTORAL FEDERATIVA</w:t>
      </w:r>
    </w:p>
    <w:p w14:paraId="34B57F13" w14:textId="77777777" w:rsidR="004E5EC8" w:rsidRPr="00B83F40" w:rsidRDefault="004E5EC8" w:rsidP="00ED5722">
      <w:pPr>
        <w:jc w:val="both"/>
      </w:pPr>
    </w:p>
    <w:sectPr w:rsidR="004E5EC8" w:rsidRPr="00B83F40" w:rsidSect="002B56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4F73D" w14:textId="77777777" w:rsidR="002B56DE" w:rsidRDefault="002B56DE">
      <w:r>
        <w:separator/>
      </w:r>
    </w:p>
  </w:endnote>
  <w:endnote w:type="continuationSeparator" w:id="0">
    <w:p w14:paraId="5C46CCCF" w14:textId="77777777" w:rsidR="002B56DE" w:rsidRDefault="002B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84FFC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8D793F" wp14:editId="6B713815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CD52F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04A2" w14:textId="77777777" w:rsidR="002B56DE" w:rsidRDefault="002B56DE">
      <w:r>
        <w:separator/>
      </w:r>
    </w:p>
  </w:footnote>
  <w:footnote w:type="continuationSeparator" w:id="0">
    <w:p w14:paraId="5BBCA9FF" w14:textId="77777777" w:rsidR="002B56DE" w:rsidRDefault="002B5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6212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21F6E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4B919661" wp14:editId="2B42ED11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BC932F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21672BD9" w14:textId="77777777" w:rsidR="00B630DC" w:rsidRDefault="00B630DC">
    <w:pPr>
      <w:pStyle w:val="Encabezado"/>
    </w:pPr>
  </w:p>
  <w:p w14:paraId="0E09D909" w14:textId="77777777" w:rsidR="0006275E" w:rsidRDefault="0006275E">
    <w:pPr>
      <w:pStyle w:val="Encabezado"/>
    </w:pPr>
  </w:p>
  <w:p w14:paraId="2AD7E066" w14:textId="77777777" w:rsidR="0006275E" w:rsidRDefault="0006275E">
    <w:pPr>
      <w:pStyle w:val="Encabezado"/>
    </w:pPr>
  </w:p>
  <w:p w14:paraId="36C87063" w14:textId="77777777" w:rsidR="0006275E" w:rsidRDefault="0006275E">
    <w:pPr>
      <w:pStyle w:val="Encabezado"/>
    </w:pPr>
  </w:p>
  <w:p w14:paraId="428C5CCF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C11F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08"/>
        </w:tabs>
        <w:ind w:left="708" w:hanging="360"/>
      </w:pPr>
      <w:rPr>
        <w:rFonts w:ascii="Times New Roman" w:hAnsi="Times New Roman" w:cs="Times New Roman"/>
        <w:sz w:val="18"/>
        <w:lang w:val="es-ES_tradnl"/>
      </w:rPr>
    </w:lvl>
  </w:abstractNum>
  <w:abstractNum w:abstractNumId="2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719021">
    <w:abstractNumId w:val="3"/>
  </w:num>
  <w:num w:numId="2" w16cid:durableId="1834956059">
    <w:abstractNumId w:val="5"/>
  </w:num>
  <w:num w:numId="3" w16cid:durableId="240721998">
    <w:abstractNumId w:val="2"/>
  </w:num>
  <w:num w:numId="4" w16cid:durableId="892156556">
    <w:abstractNumId w:val="4"/>
  </w:num>
  <w:num w:numId="5" w16cid:durableId="2142965890">
    <w:abstractNumId w:val="0"/>
  </w:num>
  <w:num w:numId="6" w16cid:durableId="205057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217828"/>
    <w:rsid w:val="002223FA"/>
    <w:rsid w:val="002B1257"/>
    <w:rsid w:val="002B210F"/>
    <w:rsid w:val="002B56DE"/>
    <w:rsid w:val="00305C61"/>
    <w:rsid w:val="00324E5B"/>
    <w:rsid w:val="0033720F"/>
    <w:rsid w:val="00356175"/>
    <w:rsid w:val="00371556"/>
    <w:rsid w:val="00372E35"/>
    <w:rsid w:val="00386CA6"/>
    <w:rsid w:val="003945E6"/>
    <w:rsid w:val="003A1278"/>
    <w:rsid w:val="003A37D5"/>
    <w:rsid w:val="003A7289"/>
    <w:rsid w:val="003D2339"/>
    <w:rsid w:val="00413EBA"/>
    <w:rsid w:val="00447C48"/>
    <w:rsid w:val="004534B4"/>
    <w:rsid w:val="004C0C9E"/>
    <w:rsid w:val="004E5EC8"/>
    <w:rsid w:val="00540D12"/>
    <w:rsid w:val="0057065B"/>
    <w:rsid w:val="00576199"/>
    <w:rsid w:val="005F078A"/>
    <w:rsid w:val="005F1019"/>
    <w:rsid w:val="005F5F59"/>
    <w:rsid w:val="00693C38"/>
    <w:rsid w:val="006B4AF7"/>
    <w:rsid w:val="006B5CEB"/>
    <w:rsid w:val="006D08B3"/>
    <w:rsid w:val="006D699E"/>
    <w:rsid w:val="00722C40"/>
    <w:rsid w:val="0072615F"/>
    <w:rsid w:val="0073135C"/>
    <w:rsid w:val="00737C83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83F40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04E46"/>
    <w:rsid w:val="00E54C0D"/>
    <w:rsid w:val="00E772AE"/>
    <w:rsid w:val="00E90E48"/>
    <w:rsid w:val="00EC259F"/>
    <w:rsid w:val="00ED5722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3B712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2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984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2024-02-14T12:52:00Z</dcterms:created>
  <dcterms:modified xsi:type="dcterms:W3CDTF">2024-02-14T12:52:00Z</dcterms:modified>
</cp:coreProperties>
</file>