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0363EF" w14:textId="77777777" w:rsidR="00767CD0" w:rsidRPr="00767CD0" w:rsidRDefault="00CB0003" w:rsidP="00415087">
      <w:pPr>
        <w:rPr>
          <w:lang w:val="es-ES"/>
        </w:rPr>
      </w:pPr>
      <w:r>
        <w:rPr>
          <w:lang w:val="es-ES"/>
        </w:rPr>
        <w:t>C</w:t>
      </w:r>
      <w:r w:rsidR="00D7556B">
        <w:rPr>
          <w:lang w:val="es-ES"/>
        </w:rPr>
        <w:t>AMPEONATO DE ANDALUCIA VETERANOS MAS 35/MAS45/MAS55</w:t>
      </w:r>
    </w:p>
    <w:p w14:paraId="321D777B" w14:textId="77777777" w:rsidR="00627658" w:rsidRDefault="00627658" w:rsidP="00627658">
      <w:pPr>
        <w:pStyle w:val="Default"/>
        <w:rPr>
          <w:lang w:val="es-ES"/>
        </w:rPr>
      </w:pPr>
    </w:p>
    <w:p w14:paraId="2F7D713E" w14:textId="77777777" w:rsidR="00CB0003" w:rsidRDefault="00627658" w:rsidP="00627658">
      <w:pPr>
        <w:pStyle w:val="Default"/>
        <w:rPr>
          <w:lang w:val="es-ES"/>
        </w:rPr>
      </w:pPr>
      <w:r>
        <w:rPr>
          <w:lang w:val="es-ES"/>
        </w:rPr>
        <w:t>FASE PROVINCIAL DE MALAGA</w:t>
      </w:r>
    </w:p>
    <w:p w14:paraId="7A6E1CE7" w14:textId="77777777" w:rsidR="00627658" w:rsidRDefault="00627658" w:rsidP="00627658">
      <w:pPr>
        <w:pStyle w:val="Default"/>
        <w:rPr>
          <w:lang w:val="es-ES"/>
        </w:rPr>
      </w:pPr>
    </w:p>
    <w:p w14:paraId="6D57D1C3" w14:textId="576FDE01" w:rsidR="00CB0003" w:rsidRDefault="0030610D" w:rsidP="00627658">
      <w:pPr>
        <w:pStyle w:val="Default"/>
        <w:rPr>
          <w:lang w:val="es-ES"/>
        </w:rPr>
      </w:pPr>
      <w:r>
        <w:rPr>
          <w:lang w:val="es-ES"/>
        </w:rPr>
        <w:t>FECHAS: 28 AL 31 DE MARZO</w:t>
      </w:r>
      <w:r w:rsidR="00D7556B">
        <w:rPr>
          <w:lang w:val="es-ES"/>
        </w:rPr>
        <w:t>L</w:t>
      </w:r>
      <w:r>
        <w:rPr>
          <w:lang w:val="es-ES"/>
        </w:rPr>
        <w:t xml:space="preserve"> DE 2.019</w:t>
      </w:r>
    </w:p>
    <w:p w14:paraId="5D170BD1" w14:textId="49739616" w:rsidR="00627658" w:rsidRPr="00415087" w:rsidRDefault="0030610D" w:rsidP="00627658">
      <w:pPr>
        <w:pStyle w:val="Default"/>
        <w:rPr>
          <w:lang w:val="en-US"/>
        </w:rPr>
      </w:pPr>
      <w:r>
        <w:rPr>
          <w:lang w:val="en-US"/>
        </w:rPr>
        <w:t>C.T. MALAGA.</w:t>
      </w:r>
    </w:p>
    <w:p w14:paraId="582D3301" w14:textId="77777777" w:rsidR="00627658" w:rsidRPr="00415087" w:rsidRDefault="00627658" w:rsidP="00627658">
      <w:pPr>
        <w:pStyle w:val="Default"/>
        <w:rPr>
          <w:lang w:val="en-US"/>
        </w:rPr>
      </w:pPr>
    </w:p>
    <w:p w14:paraId="085B54BE" w14:textId="77777777" w:rsidR="00627658" w:rsidRPr="007A10D6" w:rsidRDefault="00627658" w:rsidP="00627658">
      <w:pPr>
        <w:pStyle w:val="Default"/>
        <w:rPr>
          <w:lang w:val="en-US"/>
        </w:rPr>
      </w:pPr>
    </w:p>
    <w:p w14:paraId="32CEA7BC" w14:textId="77777777" w:rsidR="00627658" w:rsidRDefault="00627658" w:rsidP="00627658">
      <w:pPr>
        <w:pStyle w:val="Default"/>
        <w:rPr>
          <w:lang w:val="es-ES"/>
        </w:rPr>
      </w:pPr>
      <w:r>
        <w:rPr>
          <w:lang w:val="es-ES"/>
        </w:rPr>
        <w:t>INSCRIPCION:</w:t>
      </w:r>
    </w:p>
    <w:p w14:paraId="3D059F4E" w14:textId="5C61302C" w:rsidR="00627658" w:rsidRDefault="00627658" w:rsidP="00627658">
      <w:pPr>
        <w:pStyle w:val="Default"/>
        <w:rPr>
          <w:lang w:val="es-ES"/>
        </w:rPr>
      </w:pPr>
      <w:r>
        <w:rPr>
          <w:lang w:val="es-ES"/>
        </w:rPr>
        <w:t xml:space="preserve">IMPORTE </w:t>
      </w:r>
      <w:r w:rsidR="0030610D">
        <w:rPr>
          <w:lang w:val="es-ES"/>
        </w:rPr>
        <w:t>18EUROS//FECHA TOPE INGRESO:22 MARZO DE MARZO 2019</w:t>
      </w:r>
      <w:r>
        <w:rPr>
          <w:lang w:val="es-ES"/>
        </w:rPr>
        <w:t>. 14 HORAS</w:t>
      </w:r>
    </w:p>
    <w:p w14:paraId="1BBD3C2B" w14:textId="77777777" w:rsidR="00627658" w:rsidRDefault="00627658" w:rsidP="00627658">
      <w:pPr>
        <w:pStyle w:val="Default"/>
        <w:rPr>
          <w:lang w:val="es-ES"/>
        </w:rPr>
      </w:pPr>
      <w:r>
        <w:rPr>
          <w:lang w:val="es-ES"/>
        </w:rPr>
        <w:t>C/C CAJAMAR</w:t>
      </w:r>
      <w:r w:rsidR="000855B6">
        <w:rPr>
          <w:lang w:val="es-ES"/>
        </w:rPr>
        <w:t xml:space="preserve"> IBAN ES35/3058/0811/5827/2053/1819</w:t>
      </w:r>
    </w:p>
    <w:p w14:paraId="45BA0660" w14:textId="7611EB92" w:rsidR="00627658" w:rsidRDefault="00627658" w:rsidP="00627658">
      <w:pPr>
        <w:pStyle w:val="Default"/>
        <w:rPr>
          <w:lang w:val="es-ES"/>
        </w:rPr>
      </w:pPr>
      <w:r>
        <w:rPr>
          <w:lang w:val="es-ES"/>
        </w:rPr>
        <w:t xml:space="preserve">ENVIO A </w:t>
      </w:r>
      <w:r w:rsidR="0030610D">
        <w:rPr>
          <w:lang w:val="es-ES"/>
        </w:rPr>
        <w:t>david.gomez@fatenis.com</w:t>
      </w:r>
      <w:r w:rsidR="00031B75">
        <w:rPr>
          <w:lang w:val="es-ES"/>
        </w:rPr>
        <w:t xml:space="preserve"> </w:t>
      </w:r>
      <w:r w:rsidR="0030610D">
        <w:rPr>
          <w:lang w:val="es-ES"/>
        </w:rPr>
        <w:t xml:space="preserve"> HASTA 22 DE MARZO 2019</w:t>
      </w:r>
      <w:r>
        <w:rPr>
          <w:lang w:val="es-ES"/>
        </w:rPr>
        <w:t>. 14 HORAS:</w:t>
      </w:r>
    </w:p>
    <w:p w14:paraId="0C937907" w14:textId="77777777" w:rsidR="00627658" w:rsidRDefault="00627658" w:rsidP="00627658">
      <w:pPr>
        <w:pStyle w:val="Default"/>
        <w:rPr>
          <w:lang w:val="es-ES"/>
        </w:rPr>
      </w:pPr>
      <w:r>
        <w:rPr>
          <w:lang w:val="es-ES"/>
        </w:rPr>
        <w:t>NOMBRE Y APELLIDOS//FECHA NACIMIENTO//NUMERO DE LICENCIA//TELEFON</w:t>
      </w:r>
      <w:r w:rsidR="00CB0003">
        <w:rPr>
          <w:lang w:val="es-ES"/>
        </w:rPr>
        <w:t>O DE CONTACTO//</w:t>
      </w:r>
      <w:r w:rsidR="00D7556B">
        <w:rPr>
          <w:lang w:val="es-ES"/>
        </w:rPr>
        <w:t>PROVINCIAL VETERANOS Y CATEGORIA</w:t>
      </w:r>
      <w:r>
        <w:rPr>
          <w:lang w:val="es-ES"/>
        </w:rPr>
        <w:t>//COMPROBANTE BANCARIO DE INGRESO( EN EL CONCEPTO DE INGRESO SOLO PONER NOMBRE Y APELLIDOS DE LOS INSCRITOS).</w:t>
      </w:r>
    </w:p>
    <w:p w14:paraId="1096C774" w14:textId="77777777" w:rsidR="00627658" w:rsidRDefault="00627658" w:rsidP="00627658">
      <w:pPr>
        <w:pStyle w:val="Default"/>
        <w:rPr>
          <w:lang w:val="es-ES"/>
        </w:rPr>
      </w:pPr>
      <w:r>
        <w:rPr>
          <w:lang w:val="es-ES"/>
        </w:rPr>
        <w:t>JUGADORES/AS EXTRANJEROS D</w:t>
      </w:r>
      <w:r w:rsidR="00A43ADE">
        <w:rPr>
          <w:lang w:val="es-ES"/>
        </w:rPr>
        <w:t>EBERAN TENER AUTORIZACION FEDERACIO</w:t>
      </w:r>
      <w:r w:rsidR="00CB0003">
        <w:rPr>
          <w:lang w:val="es-ES"/>
        </w:rPr>
        <w:t>N ESPAÑOLA DE TENIS</w:t>
      </w:r>
      <w:r>
        <w:rPr>
          <w:lang w:val="es-ES"/>
        </w:rPr>
        <w:t>.</w:t>
      </w:r>
    </w:p>
    <w:p w14:paraId="036E72AE" w14:textId="77777777" w:rsidR="00627658" w:rsidRDefault="00627658" w:rsidP="00627658">
      <w:pPr>
        <w:pStyle w:val="Default"/>
        <w:rPr>
          <w:lang w:val="es-ES"/>
        </w:rPr>
      </w:pPr>
      <w:r>
        <w:rPr>
          <w:lang w:val="es-ES"/>
        </w:rPr>
        <w:t>SI NO SE RECIBE LA DOCUMENTACION COMPLETA LA INSCRIPCION NO SE DARA POR VALIDA.</w:t>
      </w:r>
    </w:p>
    <w:p w14:paraId="3F321FE7" w14:textId="77777777" w:rsidR="00310F77" w:rsidRDefault="00310F77" w:rsidP="00627658">
      <w:pPr>
        <w:pStyle w:val="Default"/>
        <w:rPr>
          <w:lang w:val="es-ES"/>
        </w:rPr>
      </w:pPr>
    </w:p>
    <w:p w14:paraId="00FEBE95" w14:textId="4BA1C085" w:rsidR="00310F77" w:rsidRDefault="003D4648" w:rsidP="00627658">
      <w:pPr>
        <w:pStyle w:val="Default"/>
        <w:rPr>
          <w:lang w:val="es-ES"/>
        </w:rPr>
      </w:pPr>
      <w:r>
        <w:rPr>
          <w:lang w:val="es-ES"/>
        </w:rPr>
        <w:t>PELOTAS</w:t>
      </w:r>
      <w:r w:rsidR="00767CD0">
        <w:rPr>
          <w:lang w:val="es-ES"/>
        </w:rPr>
        <w:t xml:space="preserve">: </w:t>
      </w:r>
      <w:r>
        <w:rPr>
          <w:lang w:val="es-ES"/>
        </w:rPr>
        <w:t>DUNLOP.</w:t>
      </w:r>
      <w:bookmarkStart w:id="0" w:name="_GoBack"/>
      <w:bookmarkEnd w:id="0"/>
    </w:p>
    <w:p w14:paraId="47E20F8D" w14:textId="77777777" w:rsidR="005147BB" w:rsidRDefault="005147BB" w:rsidP="00627658">
      <w:pPr>
        <w:pStyle w:val="Default"/>
        <w:rPr>
          <w:lang w:val="es-ES"/>
        </w:rPr>
      </w:pPr>
    </w:p>
    <w:p w14:paraId="467B819E" w14:textId="77777777" w:rsidR="005147BB" w:rsidRDefault="001C3A69" w:rsidP="00627658">
      <w:pPr>
        <w:pStyle w:val="Default"/>
        <w:rPr>
          <w:lang w:val="es-ES"/>
        </w:rPr>
      </w:pPr>
      <w:r>
        <w:rPr>
          <w:lang w:val="es-ES"/>
        </w:rPr>
        <w:t>SUPERFICIE: TIERRA</w:t>
      </w:r>
    </w:p>
    <w:p w14:paraId="0B287733" w14:textId="77777777" w:rsidR="005147BB" w:rsidRDefault="005147BB" w:rsidP="00627658">
      <w:pPr>
        <w:pStyle w:val="Default"/>
        <w:rPr>
          <w:lang w:val="es-ES"/>
        </w:rPr>
      </w:pPr>
    </w:p>
    <w:p w14:paraId="2A71891D" w14:textId="6556DF53" w:rsidR="005147BB" w:rsidRDefault="0030610D" w:rsidP="00627658">
      <w:pPr>
        <w:pStyle w:val="Default"/>
        <w:rPr>
          <w:lang w:val="es-ES"/>
        </w:rPr>
      </w:pPr>
      <w:r>
        <w:rPr>
          <w:lang w:val="es-ES"/>
        </w:rPr>
        <w:t>SORTEO: 25 DE MARZO DE 2019</w:t>
      </w:r>
      <w:r w:rsidR="005147BB">
        <w:rPr>
          <w:lang w:val="es-ES"/>
        </w:rPr>
        <w:t>. 12 HORAS</w:t>
      </w:r>
    </w:p>
    <w:p w14:paraId="60A5F01B" w14:textId="77777777" w:rsidR="005147BB" w:rsidRDefault="005147BB" w:rsidP="00627658">
      <w:pPr>
        <w:pStyle w:val="Default"/>
        <w:rPr>
          <w:lang w:val="es-ES"/>
        </w:rPr>
      </w:pPr>
    </w:p>
    <w:p w14:paraId="58F91C17" w14:textId="77777777" w:rsidR="005147BB" w:rsidRDefault="005147BB" w:rsidP="00627658">
      <w:pPr>
        <w:pStyle w:val="Default"/>
        <w:rPr>
          <w:lang w:val="es-ES"/>
        </w:rPr>
      </w:pPr>
    </w:p>
    <w:p w14:paraId="67B787DA" w14:textId="77777777" w:rsidR="005147BB" w:rsidRDefault="005147BB" w:rsidP="00627658">
      <w:pPr>
        <w:pStyle w:val="Default"/>
        <w:rPr>
          <w:lang w:val="es-ES"/>
        </w:rPr>
      </w:pPr>
      <w:r>
        <w:rPr>
          <w:lang w:val="es-ES"/>
        </w:rPr>
        <w:t>CL</w:t>
      </w:r>
      <w:r w:rsidR="00090D01">
        <w:rPr>
          <w:lang w:val="es-ES"/>
        </w:rPr>
        <w:t>ASIFICADOS PARA FASE REGIONAL:</w:t>
      </w:r>
      <w:r w:rsidR="001C3A69">
        <w:rPr>
          <w:lang w:val="es-ES"/>
        </w:rPr>
        <w:t xml:space="preserve"> CAMPEON</w:t>
      </w:r>
      <w:r w:rsidR="006E60CE">
        <w:rPr>
          <w:lang w:val="es-ES"/>
        </w:rPr>
        <w:t>ES</w:t>
      </w:r>
      <w:r w:rsidR="001C3A69">
        <w:rPr>
          <w:lang w:val="es-ES"/>
        </w:rPr>
        <w:t xml:space="preserve"> Y CAMPEONA</w:t>
      </w:r>
      <w:r w:rsidR="006E60CE">
        <w:rPr>
          <w:lang w:val="es-ES"/>
        </w:rPr>
        <w:t>S</w:t>
      </w:r>
      <w:r>
        <w:rPr>
          <w:lang w:val="es-ES"/>
        </w:rPr>
        <w:t>.</w:t>
      </w:r>
    </w:p>
    <w:p w14:paraId="06E3ACD0" w14:textId="77777777" w:rsidR="005147BB" w:rsidRDefault="005147BB" w:rsidP="00627658">
      <w:pPr>
        <w:pStyle w:val="Default"/>
        <w:rPr>
          <w:lang w:val="es-ES"/>
        </w:rPr>
      </w:pPr>
    </w:p>
    <w:p w14:paraId="67694947" w14:textId="77777777" w:rsidR="005147BB" w:rsidRDefault="005147BB" w:rsidP="00627658">
      <w:pPr>
        <w:pStyle w:val="Default"/>
        <w:rPr>
          <w:lang w:val="es-ES"/>
        </w:rPr>
      </w:pPr>
    </w:p>
    <w:p w14:paraId="4D2D1EF4" w14:textId="27241483" w:rsidR="005147BB" w:rsidRDefault="00090D01" w:rsidP="00627658">
      <w:pPr>
        <w:pStyle w:val="Default"/>
        <w:rPr>
          <w:lang w:val="es-ES"/>
        </w:rPr>
      </w:pPr>
      <w:r>
        <w:rPr>
          <w:lang w:val="es-ES"/>
        </w:rPr>
        <w:t>D</w:t>
      </w:r>
      <w:r w:rsidR="00310F77">
        <w:rPr>
          <w:lang w:val="es-ES"/>
        </w:rPr>
        <w:t>IRE</w:t>
      </w:r>
      <w:r w:rsidR="001C3A69">
        <w:rPr>
          <w:lang w:val="es-ES"/>
        </w:rPr>
        <w:t>C</w:t>
      </w:r>
      <w:r w:rsidR="00767CD0">
        <w:rPr>
          <w:lang w:val="es-ES"/>
        </w:rPr>
        <w:t xml:space="preserve">TOR DEL TORNEO: </w:t>
      </w:r>
      <w:r w:rsidR="0030610D">
        <w:rPr>
          <w:lang w:val="es-ES"/>
        </w:rPr>
        <w:t>JOSE LUIS CONDO.</w:t>
      </w:r>
    </w:p>
    <w:p w14:paraId="570961A3" w14:textId="77777777" w:rsidR="005147BB" w:rsidRDefault="005147BB" w:rsidP="00627658">
      <w:pPr>
        <w:pStyle w:val="Default"/>
        <w:rPr>
          <w:lang w:val="es-ES"/>
        </w:rPr>
      </w:pPr>
    </w:p>
    <w:p w14:paraId="1DF392BE" w14:textId="77777777" w:rsidR="005147BB" w:rsidRDefault="005147BB" w:rsidP="00627658">
      <w:pPr>
        <w:pStyle w:val="Default"/>
        <w:rPr>
          <w:lang w:val="es-ES"/>
        </w:rPr>
      </w:pPr>
    </w:p>
    <w:p w14:paraId="24514569" w14:textId="4B340EAE" w:rsidR="005147BB" w:rsidRPr="00627658" w:rsidRDefault="005147BB" w:rsidP="00627658">
      <w:pPr>
        <w:pStyle w:val="Default"/>
        <w:rPr>
          <w:lang w:val="es-ES"/>
        </w:rPr>
      </w:pPr>
      <w:r>
        <w:rPr>
          <w:lang w:val="es-ES"/>
        </w:rPr>
        <w:t>J</w:t>
      </w:r>
      <w:r w:rsidR="00CB0003">
        <w:rPr>
          <w:lang w:val="es-ES"/>
        </w:rPr>
        <w:t>UEZ A</w:t>
      </w:r>
      <w:r w:rsidR="0030610D">
        <w:rPr>
          <w:lang w:val="es-ES"/>
        </w:rPr>
        <w:t>RBITRO: OMAR ELFOUNTI.</w:t>
      </w:r>
    </w:p>
    <w:sectPr w:rsidR="005147BB" w:rsidRPr="00627658" w:rsidSect="00E302A5">
      <w:headerReference w:type="default" r:id="rId7"/>
      <w:footerReference w:type="default" r:id="rId8"/>
      <w:pgSz w:w="11906" w:h="16838" w:code="9"/>
      <w:pgMar w:top="1036" w:right="1701" w:bottom="2268" w:left="1701" w:header="709" w:footer="3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E07BA1" w14:textId="77777777" w:rsidR="007746BD" w:rsidRDefault="007746BD">
      <w:r>
        <w:separator/>
      </w:r>
    </w:p>
  </w:endnote>
  <w:endnote w:type="continuationSeparator" w:id="0">
    <w:p w14:paraId="641C791A" w14:textId="77777777" w:rsidR="007746BD" w:rsidRDefault="00774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162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60"/>
      <w:gridCol w:w="3274"/>
      <w:gridCol w:w="2929"/>
      <w:gridCol w:w="2961"/>
    </w:tblGrid>
    <w:tr w:rsidR="00C90494" w14:paraId="57F36C4C" w14:textId="77777777" w:rsidTr="00527B7B">
      <w:trPr>
        <w:trHeight w:val="837"/>
        <w:jc w:val="center"/>
      </w:trPr>
      <w:tc>
        <w:tcPr>
          <w:tcW w:w="3402" w:type="dxa"/>
          <w:vAlign w:val="center"/>
          <w:hideMark/>
        </w:tcPr>
        <w:p w14:paraId="0DDFF2C0" w14:textId="77777777" w:rsidR="00C90494" w:rsidRDefault="00C90494">
          <w:pPr>
            <w:pStyle w:val="Piedepgina"/>
            <w:jc w:val="center"/>
          </w:pPr>
          <w:r>
            <w:rPr>
              <w:noProof/>
            </w:rPr>
            <w:drawing>
              <wp:inline distT="0" distB="0" distL="0" distR="0" wp14:anchorId="41BA6A3B" wp14:editId="278A275C">
                <wp:extent cx="876300" cy="628650"/>
                <wp:effectExtent l="0" t="0" r="0" b="0"/>
                <wp:docPr id="9" name="Imagen 9" descr="Logo Junta nue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 Junta nue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  <w:hideMark/>
        </w:tcPr>
        <w:p w14:paraId="63705E34" w14:textId="77777777" w:rsidR="00C90494" w:rsidRDefault="00C90494">
          <w:pPr>
            <w:pStyle w:val="Piedepgina"/>
          </w:pPr>
          <w:r>
            <w:rPr>
              <w:noProof/>
            </w:rPr>
            <w:drawing>
              <wp:inline distT="0" distB="0" distL="0" distR="0" wp14:anchorId="7A14CAA9" wp14:editId="0AAFB839">
                <wp:extent cx="1857375" cy="561975"/>
                <wp:effectExtent l="0" t="0" r="9525" b="9525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73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  <w:hideMark/>
        </w:tcPr>
        <w:p w14:paraId="68DAEDE8" w14:textId="77777777" w:rsidR="00C90494" w:rsidRDefault="00C90494">
          <w:pPr>
            <w:pStyle w:val="Piedepgina"/>
            <w:jc w:val="center"/>
          </w:pPr>
          <w:r>
            <w:rPr>
              <w:noProof/>
            </w:rPr>
            <w:drawing>
              <wp:inline distT="0" distB="0" distL="0" distR="0" wp14:anchorId="123B1BE1" wp14:editId="00A950EC">
                <wp:extent cx="1447800" cy="476250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8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  <w:hideMark/>
        </w:tcPr>
        <w:p w14:paraId="31E5CCED" w14:textId="77777777" w:rsidR="00C90494" w:rsidRDefault="00C90494">
          <w:pPr>
            <w:pStyle w:val="Piedepgina"/>
            <w:jc w:val="center"/>
          </w:pPr>
          <w:r>
            <w:rPr>
              <w:noProof/>
            </w:rPr>
            <w:drawing>
              <wp:inline distT="0" distB="0" distL="0" distR="0" wp14:anchorId="7A921A77" wp14:editId="520E31EE">
                <wp:extent cx="1476375" cy="523875"/>
                <wp:effectExtent l="0" t="0" r="9525" b="952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08E9566" w14:textId="77777777" w:rsidR="00EC52CE" w:rsidRDefault="00EC52CE" w:rsidP="00EC52CE">
    <w:pPr>
      <w:jc w:val="center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  <w:sz w:val="20"/>
        <w:szCs w:val="20"/>
      </w:rPr>
      <w:t xml:space="preserve">Federación Andaluza de Tenis, Delegación de </w:t>
    </w:r>
    <w:r w:rsidR="00D46335">
      <w:rPr>
        <w:rFonts w:ascii="Century Gothic" w:hAnsi="Century Gothic"/>
        <w:b/>
        <w:sz w:val="20"/>
        <w:szCs w:val="20"/>
      </w:rPr>
      <w:t>Málaga</w:t>
    </w:r>
  </w:p>
  <w:p w14:paraId="69063235" w14:textId="77777777" w:rsidR="00D46335" w:rsidRPr="00D46335" w:rsidRDefault="00D46335" w:rsidP="00D46335">
    <w:pPr>
      <w:widowControl/>
      <w:autoSpaceDE/>
      <w:autoSpaceDN/>
      <w:adjustRightInd/>
      <w:jc w:val="center"/>
      <w:rPr>
        <w:rFonts w:ascii="Century Gothic" w:hAnsi="Century Gothic"/>
        <w:sz w:val="16"/>
        <w:szCs w:val="16"/>
        <w:lang w:val="es-ES" w:eastAsia="es-ES"/>
      </w:rPr>
    </w:pPr>
    <w:r w:rsidRPr="00D46335">
      <w:rPr>
        <w:rFonts w:ascii="Century Gothic" w:hAnsi="Century Gothic"/>
        <w:sz w:val="16"/>
        <w:szCs w:val="16"/>
        <w:lang w:val="es-ES" w:eastAsia="es-ES"/>
      </w:rPr>
      <w:t>Pabellón Ciudad Jardín / Plaza. John F. Kennedy, s/n</w:t>
    </w:r>
  </w:p>
  <w:p w14:paraId="2DC11863" w14:textId="77777777" w:rsidR="00D46335" w:rsidRPr="00D46335" w:rsidRDefault="00D46335" w:rsidP="00D46335">
    <w:pPr>
      <w:widowControl/>
      <w:autoSpaceDE/>
      <w:autoSpaceDN/>
      <w:adjustRightInd/>
      <w:jc w:val="center"/>
      <w:rPr>
        <w:rFonts w:ascii="Century Gothic" w:hAnsi="Century Gothic"/>
        <w:b/>
        <w:sz w:val="20"/>
        <w:szCs w:val="20"/>
        <w:lang w:val="es-ES" w:eastAsia="es-ES"/>
      </w:rPr>
    </w:pPr>
    <w:r w:rsidRPr="00D46335">
      <w:rPr>
        <w:rFonts w:ascii="Century Gothic" w:hAnsi="Century Gothic"/>
        <w:sz w:val="16"/>
        <w:szCs w:val="16"/>
        <w:lang w:val="es-ES" w:eastAsia="es-ES"/>
      </w:rPr>
      <w:t>29014  – Málaga</w:t>
    </w:r>
  </w:p>
  <w:p w14:paraId="63D14E7A" w14:textId="77777777" w:rsidR="00D46335" w:rsidRPr="00D46335" w:rsidRDefault="00D46335" w:rsidP="00D46335">
    <w:pPr>
      <w:widowControl/>
      <w:autoSpaceDE/>
      <w:autoSpaceDN/>
      <w:adjustRightInd/>
      <w:jc w:val="center"/>
      <w:rPr>
        <w:rFonts w:ascii="Century Gothic" w:hAnsi="Century Gothic"/>
        <w:sz w:val="16"/>
        <w:szCs w:val="16"/>
        <w:lang w:val="es-ES" w:eastAsia="es-ES"/>
      </w:rPr>
    </w:pPr>
    <w:r w:rsidRPr="00D46335">
      <w:rPr>
        <w:rFonts w:ascii="Century Gothic" w:hAnsi="Century Gothic"/>
        <w:sz w:val="16"/>
        <w:szCs w:val="16"/>
        <w:lang w:val="es-ES" w:eastAsia="es-ES"/>
      </w:rPr>
      <w:t xml:space="preserve">Móvil: 628 201 919  </w:t>
    </w:r>
    <w:r w:rsidRPr="00D46335">
      <w:rPr>
        <w:rFonts w:ascii="Century Gothic" w:hAnsi="Century Gothic"/>
        <w:sz w:val="16"/>
        <w:szCs w:val="16"/>
        <w:lang w:val="es-ES" w:eastAsia="es-ES"/>
      </w:rPr>
      <w:sym w:font="Wingdings" w:char="F0A7"/>
    </w:r>
    <w:r w:rsidRPr="00D46335">
      <w:rPr>
        <w:rFonts w:ascii="Century Gothic" w:hAnsi="Century Gothic"/>
        <w:color w:val="000000"/>
        <w:sz w:val="16"/>
        <w:szCs w:val="16"/>
        <w:lang w:val="es-ES" w:eastAsia="es-ES"/>
      </w:rPr>
      <w:t xml:space="preserve">  </w:t>
    </w:r>
    <w:r w:rsidRPr="00D46335">
      <w:rPr>
        <w:rFonts w:ascii="Century Gothic" w:hAnsi="Century Gothic"/>
        <w:sz w:val="16"/>
        <w:szCs w:val="16"/>
        <w:lang w:val="es-ES" w:eastAsia="es-ES"/>
      </w:rPr>
      <w:t>malaga@fatenis.com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E05BDF" w14:textId="77777777" w:rsidR="007746BD" w:rsidRDefault="007746BD">
      <w:r>
        <w:separator/>
      </w:r>
    </w:p>
  </w:footnote>
  <w:footnote w:type="continuationSeparator" w:id="0">
    <w:p w14:paraId="5D590DB2" w14:textId="77777777" w:rsidR="007746BD" w:rsidRDefault="007746B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FD7BC7" w14:textId="77777777" w:rsidR="004440AA" w:rsidRDefault="004440AA">
    <w:pPr>
      <w:pStyle w:val="Encabezado"/>
    </w:pPr>
  </w:p>
  <w:p w14:paraId="4B825909" w14:textId="77777777" w:rsidR="004440AA" w:rsidRDefault="00E302A5" w:rsidP="00E302A5">
    <w:pPr>
      <w:pStyle w:val="Encabezado"/>
      <w:jc w:val="right"/>
    </w:pPr>
    <w:r w:rsidRPr="00E302A5">
      <w:rPr>
        <w:b/>
      </w:rPr>
      <w:t xml:space="preserve">DELEGACIÓN DE </w:t>
    </w:r>
    <w:r w:rsidR="00D46335">
      <w:rPr>
        <w:b/>
      </w:rPr>
      <w:t>MÁLAGA</w:t>
    </w:r>
  </w:p>
  <w:p w14:paraId="629E7CA5" w14:textId="77777777" w:rsidR="004440AA" w:rsidRPr="00E302A5" w:rsidRDefault="0018117A" w:rsidP="00E302A5">
    <w:pPr>
      <w:pStyle w:val="Encabezado"/>
      <w:rPr>
        <w:b/>
      </w:rPr>
    </w:pPr>
    <w:r w:rsidRPr="00E302A5">
      <w:rPr>
        <w:b/>
        <w:noProof/>
      </w:rPr>
      <w:drawing>
        <wp:anchor distT="0" distB="0" distL="114300" distR="114300" simplePos="0" relativeHeight="251658240" behindDoc="0" locked="0" layoutInCell="1" allowOverlap="1" wp14:anchorId="3E654E2A" wp14:editId="4F747507">
          <wp:simplePos x="0" y="0"/>
          <wp:positionH relativeFrom="column">
            <wp:posOffset>-803910</wp:posOffset>
          </wp:positionH>
          <wp:positionV relativeFrom="paragraph">
            <wp:posOffset>-617855</wp:posOffset>
          </wp:positionV>
          <wp:extent cx="2057400" cy="1238250"/>
          <wp:effectExtent l="19050" t="0" r="0" b="0"/>
          <wp:wrapSquare wrapText="bothSides"/>
          <wp:docPr id="13" name="Imagen 13" descr="fatenis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fatenis 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235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5209FA1" w14:textId="77777777" w:rsidR="004440AA" w:rsidRDefault="00627658" w:rsidP="00627658">
    <w:pPr>
      <w:pStyle w:val="Encabezado"/>
      <w:tabs>
        <w:tab w:val="clear" w:pos="4252"/>
        <w:tab w:val="clear" w:pos="8504"/>
        <w:tab w:val="left" w:pos="5565"/>
      </w:tabs>
    </w:pPr>
    <w:r>
      <w:tab/>
      <w:t>TELEFONO 628201919</w:t>
    </w:r>
  </w:p>
  <w:p w14:paraId="7F98CD95" w14:textId="77777777" w:rsidR="00627658" w:rsidRDefault="00627658" w:rsidP="00627658">
    <w:pPr>
      <w:pStyle w:val="Encabezado"/>
      <w:tabs>
        <w:tab w:val="clear" w:pos="4252"/>
        <w:tab w:val="clear" w:pos="8504"/>
        <w:tab w:val="left" w:pos="5565"/>
      </w:tabs>
    </w:pPr>
  </w:p>
  <w:p w14:paraId="2413D520" w14:textId="77777777" w:rsidR="004440AA" w:rsidRDefault="004440AA">
    <w:pPr>
      <w:pStyle w:val="Encabezado"/>
    </w:pPr>
  </w:p>
  <w:p w14:paraId="27E3FA2D" w14:textId="77777777" w:rsidR="004440AA" w:rsidRDefault="004440AA">
    <w:pPr>
      <w:pStyle w:val="Encabezado"/>
    </w:pPr>
  </w:p>
  <w:p w14:paraId="70016A1C" w14:textId="77777777" w:rsidR="004440AA" w:rsidRDefault="004440AA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A909FF"/>
    <w:multiLevelType w:val="hybridMultilevel"/>
    <w:tmpl w:val="6920631C"/>
    <w:lvl w:ilvl="0" w:tplc="0C0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55AC0239"/>
    <w:multiLevelType w:val="hybridMultilevel"/>
    <w:tmpl w:val="DDFA787E"/>
    <w:lvl w:ilvl="0" w:tplc="0C0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A2C243B"/>
    <w:multiLevelType w:val="hybridMultilevel"/>
    <w:tmpl w:val="7AA804EE"/>
    <w:lvl w:ilvl="0" w:tplc="1E7E45F6">
      <w:start w:val="1"/>
      <w:numFmt w:val="bullet"/>
      <w:lvlText w:val=""/>
      <w:lvlJc w:val="left"/>
      <w:pPr>
        <w:tabs>
          <w:tab w:val="num" w:pos="454"/>
        </w:tabs>
        <w:ind w:left="737" w:hanging="624"/>
      </w:pPr>
      <w:rPr>
        <w:rFonts w:ascii="Symbol" w:hAnsi="Symbol" w:hint="default"/>
      </w:rPr>
    </w:lvl>
    <w:lvl w:ilvl="1" w:tplc="6DE44ECC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3A50"/>
    <w:rsid w:val="00005669"/>
    <w:rsid w:val="000219BE"/>
    <w:rsid w:val="00031B75"/>
    <w:rsid w:val="00064AF3"/>
    <w:rsid w:val="000855B6"/>
    <w:rsid w:val="00090D01"/>
    <w:rsid w:val="000A0051"/>
    <w:rsid w:val="000C5950"/>
    <w:rsid w:val="000E6335"/>
    <w:rsid w:val="0018117A"/>
    <w:rsid w:val="00182641"/>
    <w:rsid w:val="00184D91"/>
    <w:rsid w:val="001C3A69"/>
    <w:rsid w:val="001D6905"/>
    <w:rsid w:val="00211141"/>
    <w:rsid w:val="00223A69"/>
    <w:rsid w:val="002271AC"/>
    <w:rsid w:val="002B0EC7"/>
    <w:rsid w:val="002F7D97"/>
    <w:rsid w:val="0030610D"/>
    <w:rsid w:val="00310F77"/>
    <w:rsid w:val="003302B9"/>
    <w:rsid w:val="0034339F"/>
    <w:rsid w:val="00386CA6"/>
    <w:rsid w:val="003945E6"/>
    <w:rsid w:val="00396FC8"/>
    <w:rsid w:val="003B10F3"/>
    <w:rsid w:val="003D4648"/>
    <w:rsid w:val="004016BC"/>
    <w:rsid w:val="00413EBA"/>
    <w:rsid w:val="00415087"/>
    <w:rsid w:val="00424A79"/>
    <w:rsid w:val="00424B4F"/>
    <w:rsid w:val="00434E22"/>
    <w:rsid w:val="004440AA"/>
    <w:rsid w:val="00461510"/>
    <w:rsid w:val="004775C2"/>
    <w:rsid w:val="004A65F3"/>
    <w:rsid w:val="00511AEB"/>
    <w:rsid w:val="005147BB"/>
    <w:rsid w:val="00527B7B"/>
    <w:rsid w:val="00540D12"/>
    <w:rsid w:val="0054477C"/>
    <w:rsid w:val="00547075"/>
    <w:rsid w:val="00576199"/>
    <w:rsid w:val="00593AA1"/>
    <w:rsid w:val="005D6AE4"/>
    <w:rsid w:val="005F1019"/>
    <w:rsid w:val="00617F4F"/>
    <w:rsid w:val="00624867"/>
    <w:rsid w:val="00627658"/>
    <w:rsid w:val="00683145"/>
    <w:rsid w:val="006968CF"/>
    <w:rsid w:val="006A631C"/>
    <w:rsid w:val="006D08B3"/>
    <w:rsid w:val="006E60CE"/>
    <w:rsid w:val="00716AA6"/>
    <w:rsid w:val="00767CD0"/>
    <w:rsid w:val="007746BD"/>
    <w:rsid w:val="007A10D6"/>
    <w:rsid w:val="00824B08"/>
    <w:rsid w:val="008265B5"/>
    <w:rsid w:val="00851F6D"/>
    <w:rsid w:val="00853D1B"/>
    <w:rsid w:val="00905823"/>
    <w:rsid w:val="00912E08"/>
    <w:rsid w:val="00922170"/>
    <w:rsid w:val="00996B7C"/>
    <w:rsid w:val="009B48F2"/>
    <w:rsid w:val="009C785C"/>
    <w:rsid w:val="009E5939"/>
    <w:rsid w:val="009F0833"/>
    <w:rsid w:val="00A14FE5"/>
    <w:rsid w:val="00A346CB"/>
    <w:rsid w:val="00A43ADE"/>
    <w:rsid w:val="00A53992"/>
    <w:rsid w:val="00A94A51"/>
    <w:rsid w:val="00A969E6"/>
    <w:rsid w:val="00AC63B0"/>
    <w:rsid w:val="00B709E4"/>
    <w:rsid w:val="00B9711E"/>
    <w:rsid w:val="00BB7191"/>
    <w:rsid w:val="00BD1345"/>
    <w:rsid w:val="00BD444A"/>
    <w:rsid w:val="00C871E3"/>
    <w:rsid w:val="00C90494"/>
    <w:rsid w:val="00C9421E"/>
    <w:rsid w:val="00CA06DD"/>
    <w:rsid w:val="00CB0003"/>
    <w:rsid w:val="00CB6DCD"/>
    <w:rsid w:val="00CC3A50"/>
    <w:rsid w:val="00CD2A87"/>
    <w:rsid w:val="00D0211A"/>
    <w:rsid w:val="00D0645F"/>
    <w:rsid w:val="00D46335"/>
    <w:rsid w:val="00D67C78"/>
    <w:rsid w:val="00D7556B"/>
    <w:rsid w:val="00DC18B7"/>
    <w:rsid w:val="00E302A5"/>
    <w:rsid w:val="00E861FB"/>
    <w:rsid w:val="00EB28C8"/>
    <w:rsid w:val="00EC259F"/>
    <w:rsid w:val="00EC52CE"/>
    <w:rsid w:val="00ED442B"/>
    <w:rsid w:val="00F03B9A"/>
    <w:rsid w:val="00F57D51"/>
    <w:rsid w:val="00F676A1"/>
    <w:rsid w:val="00F965CE"/>
    <w:rsid w:val="00FD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628B7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next w:val="Default"/>
    <w:qFormat/>
    <w:rsid w:val="009B48F2"/>
    <w:pPr>
      <w:widowControl w:val="0"/>
      <w:autoSpaceDE w:val="0"/>
      <w:autoSpaceDN w:val="0"/>
      <w:adjustRightInd w:val="0"/>
    </w:pPr>
    <w:rPr>
      <w:rFonts w:ascii="Tahoma" w:hAnsi="Tahoma"/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qFormat/>
    <w:rsid w:val="00DC18B7"/>
    <w:pPr>
      <w:keepNext/>
      <w:widowControl/>
      <w:autoSpaceDE/>
      <w:autoSpaceDN/>
      <w:adjustRightInd/>
      <w:spacing w:line="360" w:lineRule="auto"/>
      <w:jc w:val="both"/>
      <w:outlineLvl w:val="0"/>
    </w:pPr>
    <w:rPr>
      <w:rFonts w:ascii="Times New Roman" w:hAnsi="Times New Roman"/>
      <w:b/>
      <w:bCs/>
      <w:sz w:val="28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3945E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3945E6"/>
    <w:rPr>
      <w:color w:val="0000FF"/>
      <w:u w:val="single"/>
    </w:rPr>
  </w:style>
  <w:style w:type="paragraph" w:styleId="Encabezado">
    <w:name w:val="header"/>
    <w:basedOn w:val="Normal"/>
    <w:rsid w:val="003945E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05669"/>
    <w:rPr>
      <w:rFonts w:cs="Tahoma"/>
      <w:sz w:val="16"/>
      <w:szCs w:val="16"/>
    </w:rPr>
  </w:style>
  <w:style w:type="paragraph" w:customStyle="1" w:styleId="Default">
    <w:name w:val="Default"/>
    <w:rsid w:val="009B48F2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s-ES_tradnl" w:eastAsia="es-ES_tradnl"/>
    </w:rPr>
  </w:style>
  <w:style w:type="paragraph" w:styleId="Textoindependiente3">
    <w:name w:val="Body Text 3"/>
    <w:basedOn w:val="Default"/>
    <w:next w:val="Default"/>
    <w:rsid w:val="009B48F2"/>
    <w:rPr>
      <w:rFonts w:cs="Times New Roman"/>
      <w:color w:val="auto"/>
    </w:rPr>
  </w:style>
  <w:style w:type="character" w:customStyle="1" w:styleId="PiedepginaCar">
    <w:name w:val="Pie de página Car"/>
    <w:basedOn w:val="Fuentedeprrafopredeter"/>
    <w:link w:val="Piedepgina"/>
    <w:rsid w:val="00F965CE"/>
    <w:rPr>
      <w:rFonts w:ascii="Tahoma" w:hAnsi="Tahoma"/>
      <w:sz w:val="24"/>
      <w:szCs w:val="24"/>
      <w:lang w:val="es-ES_tradnl" w:eastAsia="es-ES_tradnl"/>
    </w:rPr>
  </w:style>
  <w:style w:type="table" w:styleId="Tablaconcuadrcula">
    <w:name w:val="Table Grid"/>
    <w:basedOn w:val="Tablanormal"/>
    <w:rsid w:val="00F96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4" Type="http://schemas.openxmlformats.org/officeDocument/2006/relationships/image" Target="media/image5.png"/><Relationship Id="rId1" Type="http://schemas.openxmlformats.org/officeDocument/2006/relationships/image" Target="media/image2.jpeg"/><Relationship Id="rId2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G:\documento%20tipo%20fat%202013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G:\documento tipo fat 2013.dotx</Template>
  <TotalTime>108</TotalTime>
  <Pages>1</Pages>
  <Words>141</Words>
  <Characters>777</Characters>
  <Application>Microsoft Macintosh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Dark</Company>
  <LinksUpToDate>false</LinksUpToDate>
  <CharactersWithSpaces>917</CharactersWithSpaces>
  <SharedDoc>false</SharedDoc>
  <HLinks>
    <vt:vector size="6" baseType="variant">
      <vt:variant>
        <vt:i4>7471168</vt:i4>
      </vt:variant>
      <vt:variant>
        <vt:i4>0</vt:i4>
      </vt:variant>
      <vt:variant>
        <vt:i4>0</vt:i4>
      </vt:variant>
      <vt:variant>
        <vt:i4>5</vt:i4>
      </vt:variant>
      <vt:variant>
        <vt:lpwstr>mailto:federacion@fatenis.com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david gomez serrano</cp:lastModifiedBy>
  <cp:revision>24</cp:revision>
  <cp:lastPrinted>2016-03-19T11:43:00Z</cp:lastPrinted>
  <dcterms:created xsi:type="dcterms:W3CDTF">2013-03-18T10:40:00Z</dcterms:created>
  <dcterms:modified xsi:type="dcterms:W3CDTF">2019-03-19T10:51:00Z</dcterms:modified>
</cp:coreProperties>
</file>