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CAEC2" w14:textId="77777777" w:rsidR="00767CD0" w:rsidRPr="00767CD0" w:rsidRDefault="00CB0003" w:rsidP="00415087">
      <w:pPr>
        <w:rPr>
          <w:lang w:val="es-ES"/>
        </w:rPr>
      </w:pPr>
      <w:r>
        <w:rPr>
          <w:lang w:val="es-ES"/>
        </w:rPr>
        <w:t>C</w:t>
      </w:r>
      <w:r w:rsidR="00D7556B">
        <w:rPr>
          <w:lang w:val="es-ES"/>
        </w:rPr>
        <w:t>AMPEONATO DE ANDALU</w:t>
      </w:r>
      <w:r w:rsidR="00926FB5">
        <w:rPr>
          <w:lang w:val="es-ES"/>
        </w:rPr>
        <w:t>CIA  ABSOLUTO</w:t>
      </w:r>
    </w:p>
    <w:p w14:paraId="46F917C0" w14:textId="77777777" w:rsidR="00627658" w:rsidRDefault="00627658" w:rsidP="00627658">
      <w:pPr>
        <w:pStyle w:val="Default"/>
        <w:rPr>
          <w:lang w:val="es-ES"/>
        </w:rPr>
      </w:pPr>
    </w:p>
    <w:p w14:paraId="5D110155" w14:textId="77777777" w:rsidR="00CB0003" w:rsidRDefault="00627658" w:rsidP="00627658">
      <w:pPr>
        <w:pStyle w:val="Default"/>
        <w:rPr>
          <w:lang w:val="es-ES"/>
        </w:rPr>
      </w:pPr>
      <w:r>
        <w:rPr>
          <w:lang w:val="es-ES"/>
        </w:rPr>
        <w:t>FASE PROVINCIAL DE MALAGA</w:t>
      </w:r>
      <w:r w:rsidR="00717F21">
        <w:rPr>
          <w:lang w:val="es-ES"/>
        </w:rPr>
        <w:t xml:space="preserve"> 2.018</w:t>
      </w:r>
    </w:p>
    <w:p w14:paraId="706CF8E3" w14:textId="77777777" w:rsidR="00627658" w:rsidRDefault="00627658" w:rsidP="00627658">
      <w:pPr>
        <w:pStyle w:val="Default"/>
        <w:rPr>
          <w:lang w:val="es-ES"/>
        </w:rPr>
      </w:pPr>
    </w:p>
    <w:p w14:paraId="1F950298" w14:textId="77777777" w:rsidR="00CB0003" w:rsidRDefault="00926FB5" w:rsidP="00627658">
      <w:pPr>
        <w:pStyle w:val="Default"/>
        <w:rPr>
          <w:lang w:val="es-ES"/>
        </w:rPr>
      </w:pPr>
      <w:r>
        <w:rPr>
          <w:lang w:val="es-ES"/>
        </w:rPr>
        <w:t>FECHAS: 14 AL 16 DE SEPTIEMBRE</w:t>
      </w:r>
      <w:r w:rsidR="00717F21">
        <w:rPr>
          <w:lang w:val="es-ES"/>
        </w:rPr>
        <w:t xml:space="preserve"> 2018</w:t>
      </w:r>
    </w:p>
    <w:p w14:paraId="32914AE0" w14:textId="77777777" w:rsidR="00627658" w:rsidRPr="00754CAF" w:rsidRDefault="00926FB5" w:rsidP="00627658">
      <w:pPr>
        <w:pStyle w:val="Default"/>
      </w:pPr>
      <w:r w:rsidRPr="00926FB5">
        <w:t>CLUB LA RAQUETA DE BENALMADENA</w:t>
      </w:r>
      <w:r w:rsidR="00767CD0" w:rsidRPr="00926FB5">
        <w:t>.</w:t>
      </w:r>
      <w:r w:rsidR="009F0833" w:rsidRPr="00926FB5">
        <w:t xml:space="preserve"> </w:t>
      </w:r>
      <w:r w:rsidR="009F0833" w:rsidRPr="00754CAF">
        <w:t>MALAGA.</w:t>
      </w:r>
    </w:p>
    <w:p w14:paraId="0AF23C0F" w14:textId="77777777" w:rsidR="00C53872" w:rsidRPr="00754CAF" w:rsidRDefault="00C53872" w:rsidP="00627658">
      <w:pPr>
        <w:pStyle w:val="Default"/>
      </w:pPr>
      <w:r w:rsidRPr="00754CAF">
        <w:t>INFORMACION:628201919</w:t>
      </w:r>
    </w:p>
    <w:p w14:paraId="09F6C646" w14:textId="77777777" w:rsidR="00627658" w:rsidRDefault="00627658" w:rsidP="00627658">
      <w:pPr>
        <w:pStyle w:val="Default"/>
        <w:rPr>
          <w:lang w:val="es-ES"/>
        </w:rPr>
      </w:pPr>
      <w:r>
        <w:rPr>
          <w:lang w:val="es-ES"/>
        </w:rPr>
        <w:t>INSCRIPCION:</w:t>
      </w:r>
    </w:p>
    <w:p w14:paraId="5B210F18" w14:textId="77777777" w:rsidR="007855A3" w:rsidRDefault="007855A3" w:rsidP="00627658">
      <w:pPr>
        <w:pStyle w:val="Default"/>
        <w:rPr>
          <w:lang w:val="es-ES"/>
        </w:rPr>
      </w:pPr>
      <w:r>
        <w:rPr>
          <w:lang w:val="es-ES"/>
        </w:rPr>
        <w:t>DOBLES: 12 EUROS PAREJA</w:t>
      </w:r>
    </w:p>
    <w:p w14:paraId="1E4CF73E" w14:textId="07D9530D" w:rsidR="00627658" w:rsidRDefault="007855A3" w:rsidP="00627658">
      <w:pPr>
        <w:pStyle w:val="Default"/>
        <w:rPr>
          <w:lang w:val="es-ES"/>
        </w:rPr>
      </w:pPr>
      <w:r>
        <w:rPr>
          <w:lang w:val="es-ES"/>
        </w:rPr>
        <w:t>INDIVIDUAL:</w:t>
      </w:r>
      <w:r w:rsidR="00627658">
        <w:rPr>
          <w:lang w:val="es-ES"/>
        </w:rPr>
        <w:t xml:space="preserve"> </w:t>
      </w:r>
      <w:r w:rsidR="00717F21">
        <w:rPr>
          <w:lang w:val="es-ES"/>
        </w:rPr>
        <w:t>18 EUROS//FECHA TOPE INGRESO:</w:t>
      </w:r>
      <w:r w:rsidR="00754CAF">
        <w:rPr>
          <w:lang w:val="es-ES"/>
        </w:rPr>
        <w:t>7 DE SEPT.</w:t>
      </w:r>
      <w:r w:rsidR="00717F21">
        <w:rPr>
          <w:lang w:val="es-ES"/>
        </w:rPr>
        <w:t xml:space="preserve"> 2018</w:t>
      </w:r>
      <w:r w:rsidR="00627658">
        <w:rPr>
          <w:lang w:val="es-ES"/>
        </w:rPr>
        <w:t>. 14 HORAS</w:t>
      </w:r>
    </w:p>
    <w:p w14:paraId="09B5D21B" w14:textId="77777777" w:rsidR="00627658" w:rsidRDefault="00627658" w:rsidP="00627658">
      <w:pPr>
        <w:pStyle w:val="Default"/>
        <w:rPr>
          <w:lang w:val="es-ES"/>
        </w:rPr>
      </w:pPr>
      <w:r>
        <w:rPr>
          <w:lang w:val="es-ES"/>
        </w:rPr>
        <w:t>C/C CAJAMAR</w:t>
      </w:r>
      <w:r w:rsidR="000855B6">
        <w:rPr>
          <w:lang w:val="es-ES"/>
        </w:rPr>
        <w:t xml:space="preserve"> IBAN ES35/3058/0811/5827/2053/1819</w:t>
      </w:r>
      <w:r w:rsidR="00880AEB">
        <w:rPr>
          <w:lang w:val="es-ES"/>
        </w:rPr>
        <w:t>. IMPRESCINDIBLE ENVIAR POR E MAIL</w:t>
      </w:r>
      <w:r w:rsidR="00926FB5">
        <w:rPr>
          <w:lang w:val="es-ES"/>
        </w:rPr>
        <w:t>, david.gomez</w:t>
      </w:r>
      <w:r w:rsidR="00C53872">
        <w:rPr>
          <w:lang w:val="es-ES"/>
        </w:rPr>
        <w:t>@fatenis.com,</w:t>
      </w:r>
      <w:r w:rsidR="00880AEB">
        <w:rPr>
          <w:lang w:val="es-ES"/>
        </w:rPr>
        <w:t xml:space="preserve"> JUSTIFICANTE INGRESO</w:t>
      </w:r>
      <w:r w:rsidR="00C53872">
        <w:rPr>
          <w:lang w:val="es-ES"/>
        </w:rPr>
        <w:t>.CONCEPTO INGRESO NOMBRE Y APELLIDOS  FEDERADO/A.</w:t>
      </w:r>
    </w:p>
    <w:p w14:paraId="1F49FB5A" w14:textId="77777777" w:rsidR="006B5E75" w:rsidRDefault="00880AEB" w:rsidP="00627658">
      <w:pPr>
        <w:pStyle w:val="Default"/>
        <w:rPr>
          <w:lang w:val="es-ES"/>
        </w:rPr>
      </w:pPr>
      <w:r>
        <w:rPr>
          <w:lang w:val="es-ES"/>
        </w:rPr>
        <w:t>LA INSCRIPCION  SE DEBE</w:t>
      </w:r>
      <w:r w:rsidR="006B5E75">
        <w:rPr>
          <w:lang w:val="es-ES"/>
        </w:rPr>
        <w:t xml:space="preserve"> REALIZAR A TRAVES DE </w:t>
      </w:r>
      <w:hyperlink r:id="rId7" w:history="1">
        <w:r w:rsidR="006B5E75" w:rsidRPr="00E50693">
          <w:rPr>
            <w:rStyle w:val="Hipervnculo"/>
            <w:lang w:val="es-ES"/>
          </w:rPr>
          <w:t>WWW.FATENIS.COM//DELEGACION</w:t>
        </w:r>
      </w:hyperlink>
      <w:r w:rsidR="006B5E75">
        <w:rPr>
          <w:lang w:val="es-ES"/>
        </w:rPr>
        <w:t xml:space="preserve"> MALAGA//B</w:t>
      </w:r>
      <w:r>
        <w:rPr>
          <w:lang w:val="es-ES"/>
        </w:rPr>
        <w:t>ANNER PROVINCIALES</w:t>
      </w:r>
      <w:r w:rsidR="00926FB5">
        <w:rPr>
          <w:lang w:val="es-ES"/>
        </w:rPr>
        <w:t>, ABSOLUTO.FECHA TOPE 07.09</w:t>
      </w:r>
      <w:r w:rsidR="006B5E75">
        <w:rPr>
          <w:lang w:val="es-ES"/>
        </w:rPr>
        <w:t>.2018 14 HORAS</w:t>
      </w:r>
    </w:p>
    <w:p w14:paraId="743C5F3E" w14:textId="77777777" w:rsidR="00627658" w:rsidRDefault="00C53872" w:rsidP="00627658">
      <w:pPr>
        <w:pStyle w:val="Default"/>
        <w:rPr>
          <w:lang w:val="es-ES"/>
        </w:rPr>
      </w:pPr>
      <w:r>
        <w:rPr>
          <w:lang w:val="es-ES"/>
        </w:rPr>
        <w:t xml:space="preserve">INFORMACION: david.gomez@fatenis.com </w:t>
      </w:r>
    </w:p>
    <w:p w14:paraId="4B1ECC87" w14:textId="77777777" w:rsidR="00627658" w:rsidRDefault="007A3D1E" w:rsidP="00627658">
      <w:pPr>
        <w:pStyle w:val="Default"/>
        <w:rPr>
          <w:lang w:val="es-ES"/>
        </w:rPr>
      </w:pPr>
      <w:r>
        <w:rPr>
          <w:lang w:val="es-ES"/>
        </w:rPr>
        <w:t xml:space="preserve">LA TASA </w:t>
      </w:r>
      <w:r w:rsidR="00717F21">
        <w:rPr>
          <w:lang w:val="es-ES"/>
        </w:rPr>
        <w:t>EXIGIDA POR RFET DE 1 EURO POR INSCRIPCION ES EL MOTIVO DE LA SUBIDA DE LA INSCRIPCION.</w:t>
      </w:r>
    </w:p>
    <w:p w14:paraId="77992C62" w14:textId="77777777" w:rsidR="00627658" w:rsidRDefault="00627658" w:rsidP="00627658">
      <w:pPr>
        <w:pStyle w:val="Default"/>
        <w:rPr>
          <w:lang w:val="es-ES"/>
        </w:rPr>
      </w:pPr>
      <w:r>
        <w:rPr>
          <w:lang w:val="es-ES"/>
        </w:rPr>
        <w:t>JUGADORES/AS EXTRANJEROS D</w:t>
      </w:r>
      <w:r w:rsidR="00A43ADE">
        <w:rPr>
          <w:lang w:val="es-ES"/>
        </w:rPr>
        <w:t>EBERAN TENER AUTORIZACION FEDERACIO</w:t>
      </w:r>
      <w:r w:rsidR="00CB0003">
        <w:rPr>
          <w:lang w:val="es-ES"/>
        </w:rPr>
        <w:t>N ESPAÑOLA DE TENIS</w:t>
      </w:r>
      <w:r>
        <w:rPr>
          <w:lang w:val="es-ES"/>
        </w:rPr>
        <w:t>.</w:t>
      </w:r>
    </w:p>
    <w:p w14:paraId="4A48A788" w14:textId="77777777" w:rsidR="00627658" w:rsidRDefault="00627658" w:rsidP="00627658">
      <w:pPr>
        <w:pStyle w:val="Default"/>
        <w:rPr>
          <w:lang w:val="es-ES"/>
        </w:rPr>
      </w:pPr>
      <w:r>
        <w:rPr>
          <w:lang w:val="es-ES"/>
        </w:rPr>
        <w:t>SI NO SE RECIBE LA DOCUMENTACION COMPLETA LA INSCRIPCION NO SE DARA POR VALIDA.</w:t>
      </w:r>
    </w:p>
    <w:p w14:paraId="604FF707" w14:textId="77777777" w:rsidR="00310F77" w:rsidRDefault="00310F77" w:rsidP="00627658">
      <w:pPr>
        <w:pStyle w:val="Default"/>
        <w:rPr>
          <w:lang w:val="es-ES"/>
        </w:rPr>
      </w:pPr>
    </w:p>
    <w:p w14:paraId="76C4B396" w14:textId="787B6DF2" w:rsidR="00310F77" w:rsidRDefault="00767CD0" w:rsidP="00627658">
      <w:pPr>
        <w:pStyle w:val="Default"/>
        <w:rPr>
          <w:lang w:val="es-ES"/>
        </w:rPr>
      </w:pPr>
      <w:r>
        <w:rPr>
          <w:lang w:val="es-ES"/>
        </w:rPr>
        <w:t xml:space="preserve">EDADES: </w:t>
      </w:r>
      <w:r w:rsidR="00754CAF">
        <w:rPr>
          <w:lang w:val="es-ES"/>
        </w:rPr>
        <w:t>1999</w:t>
      </w:r>
    </w:p>
    <w:p w14:paraId="732A7ED8" w14:textId="77777777" w:rsidR="005147BB" w:rsidRDefault="005147BB" w:rsidP="00627658">
      <w:pPr>
        <w:pStyle w:val="Default"/>
        <w:rPr>
          <w:lang w:val="es-ES"/>
        </w:rPr>
      </w:pPr>
    </w:p>
    <w:p w14:paraId="40512053" w14:textId="77777777" w:rsidR="005147BB" w:rsidRDefault="00717F21" w:rsidP="00627658">
      <w:pPr>
        <w:pStyle w:val="Default"/>
        <w:rPr>
          <w:lang w:val="es-ES"/>
        </w:rPr>
      </w:pPr>
      <w:r>
        <w:rPr>
          <w:lang w:val="es-ES"/>
        </w:rPr>
        <w:t>SUP</w:t>
      </w:r>
      <w:r w:rsidR="00926FB5">
        <w:rPr>
          <w:lang w:val="es-ES"/>
        </w:rPr>
        <w:t>ERFICIE: RAPIDA</w:t>
      </w:r>
    </w:p>
    <w:p w14:paraId="0351F3BC" w14:textId="77777777" w:rsidR="005147BB" w:rsidRDefault="005147BB" w:rsidP="00627658">
      <w:pPr>
        <w:pStyle w:val="Default"/>
        <w:rPr>
          <w:lang w:val="es-ES"/>
        </w:rPr>
      </w:pPr>
    </w:p>
    <w:p w14:paraId="7A003621" w14:textId="77777777" w:rsidR="00926FB5" w:rsidRDefault="00926FB5" w:rsidP="00627658">
      <w:pPr>
        <w:pStyle w:val="Default"/>
        <w:rPr>
          <w:lang w:val="es-ES"/>
        </w:rPr>
      </w:pPr>
      <w:r>
        <w:rPr>
          <w:lang w:val="es-ES"/>
        </w:rPr>
        <w:t>PELOTAS OFICIALES : DUNLOP FORT.</w:t>
      </w:r>
    </w:p>
    <w:p w14:paraId="75299117" w14:textId="77777777" w:rsidR="00926FB5" w:rsidRDefault="00926FB5" w:rsidP="00627658">
      <w:pPr>
        <w:pStyle w:val="Default"/>
        <w:rPr>
          <w:lang w:val="es-ES"/>
        </w:rPr>
      </w:pPr>
    </w:p>
    <w:p w14:paraId="56B00EEC" w14:textId="392F43C7" w:rsidR="005147BB" w:rsidRDefault="007A3D1E" w:rsidP="00627658">
      <w:pPr>
        <w:pStyle w:val="Default"/>
        <w:rPr>
          <w:lang w:val="es-ES"/>
        </w:rPr>
      </w:pPr>
      <w:r>
        <w:rPr>
          <w:lang w:val="es-ES"/>
        </w:rPr>
        <w:t>SO</w:t>
      </w:r>
      <w:r w:rsidR="00717F21">
        <w:rPr>
          <w:lang w:val="es-ES"/>
        </w:rPr>
        <w:t xml:space="preserve">RTEO: </w:t>
      </w:r>
      <w:r w:rsidR="002B61E6">
        <w:rPr>
          <w:lang w:val="es-ES"/>
        </w:rPr>
        <w:t xml:space="preserve">12 </w:t>
      </w:r>
      <w:r w:rsidR="00926FB5">
        <w:rPr>
          <w:lang w:val="es-ES"/>
        </w:rPr>
        <w:t xml:space="preserve"> DE SEPTIEMBRE</w:t>
      </w:r>
      <w:r w:rsidR="00FF2F7E">
        <w:rPr>
          <w:lang w:val="es-ES"/>
        </w:rPr>
        <w:t xml:space="preserve"> </w:t>
      </w:r>
      <w:r w:rsidR="00717F21">
        <w:rPr>
          <w:lang w:val="es-ES"/>
        </w:rPr>
        <w:t>DE 2018</w:t>
      </w:r>
    </w:p>
    <w:p w14:paraId="3B395F68" w14:textId="77777777" w:rsidR="005147BB" w:rsidRDefault="005147BB" w:rsidP="00627658">
      <w:pPr>
        <w:pStyle w:val="Default"/>
        <w:rPr>
          <w:lang w:val="es-ES"/>
        </w:rPr>
      </w:pPr>
    </w:p>
    <w:p w14:paraId="230DF34C" w14:textId="77777777" w:rsidR="005147BB" w:rsidRDefault="005147BB" w:rsidP="00627658">
      <w:pPr>
        <w:pStyle w:val="Default"/>
        <w:rPr>
          <w:lang w:val="es-ES"/>
        </w:rPr>
      </w:pPr>
    </w:p>
    <w:p w14:paraId="280227BB" w14:textId="33C4C38C" w:rsidR="00745DD1" w:rsidRDefault="004E59F4" w:rsidP="00627658">
      <w:pPr>
        <w:pStyle w:val="Default"/>
        <w:rPr>
          <w:lang w:val="es-ES"/>
        </w:rPr>
      </w:pPr>
      <w:r>
        <w:rPr>
          <w:lang w:val="es-ES"/>
        </w:rPr>
        <w:t>LOS CAMPONES/AS TENDRAN EL PRIVILEGIO DE ENTRAR EN CUADRO FINAL Y HOSPEDAJE Y MEDIA PENSION EN EL CAMPEONATO REGIONAL MIENTRAS ESTEN EN COMPETICION.</w:t>
      </w:r>
      <w:bookmarkStart w:id="0" w:name="_GoBack"/>
      <w:bookmarkEnd w:id="0"/>
    </w:p>
    <w:p w14:paraId="75BB0287" w14:textId="77777777" w:rsidR="005147BB" w:rsidRDefault="005147BB" w:rsidP="00627658">
      <w:pPr>
        <w:pStyle w:val="Default"/>
        <w:rPr>
          <w:lang w:val="es-ES"/>
        </w:rPr>
      </w:pPr>
    </w:p>
    <w:p w14:paraId="225CEDD4" w14:textId="77777777" w:rsidR="005147BB" w:rsidRDefault="007855A3" w:rsidP="00627658">
      <w:pPr>
        <w:pStyle w:val="Default"/>
        <w:rPr>
          <w:lang w:val="es-ES"/>
        </w:rPr>
      </w:pPr>
      <w:r>
        <w:rPr>
          <w:lang w:val="es-ES"/>
        </w:rPr>
        <w:t>DI</w:t>
      </w:r>
      <w:r w:rsidR="007A3D1E">
        <w:rPr>
          <w:lang w:val="es-ES"/>
        </w:rPr>
        <w:t>RECTOR</w:t>
      </w:r>
      <w:r w:rsidR="00926FB5">
        <w:rPr>
          <w:lang w:val="es-ES"/>
        </w:rPr>
        <w:t xml:space="preserve"> DEL TORNEO: MICHEL TORRES</w:t>
      </w:r>
    </w:p>
    <w:p w14:paraId="621CB05C" w14:textId="77777777" w:rsidR="005147BB" w:rsidRDefault="007855A3" w:rsidP="00627658">
      <w:pPr>
        <w:pStyle w:val="Default"/>
        <w:rPr>
          <w:lang w:val="es-ES"/>
        </w:rPr>
      </w:pPr>
      <w:r>
        <w:rPr>
          <w:lang w:val="es-ES"/>
        </w:rPr>
        <w:t>JU</w:t>
      </w:r>
      <w:r w:rsidR="007A3D1E">
        <w:rPr>
          <w:lang w:val="es-ES"/>
        </w:rPr>
        <w:t xml:space="preserve">EZ ARBITRO: </w:t>
      </w:r>
      <w:r w:rsidR="00926FB5">
        <w:rPr>
          <w:lang w:val="es-ES"/>
        </w:rPr>
        <w:t>DAVID GOMEZ</w:t>
      </w:r>
    </w:p>
    <w:p w14:paraId="01A6AB2B" w14:textId="77777777" w:rsidR="005147BB" w:rsidRDefault="005147BB" w:rsidP="00627658">
      <w:pPr>
        <w:pStyle w:val="Default"/>
        <w:rPr>
          <w:lang w:val="es-ES"/>
        </w:rPr>
      </w:pPr>
    </w:p>
    <w:p w14:paraId="720139C1" w14:textId="77777777" w:rsidR="005147BB" w:rsidRPr="00627658" w:rsidRDefault="005147BB" w:rsidP="00627658">
      <w:pPr>
        <w:pStyle w:val="Default"/>
        <w:rPr>
          <w:lang w:val="es-ES"/>
        </w:rPr>
      </w:pPr>
    </w:p>
    <w:sectPr w:rsidR="005147BB" w:rsidRPr="00627658" w:rsidSect="00E302A5">
      <w:headerReference w:type="default" r:id="rId8"/>
      <w:footerReference w:type="default" r:id="rId9"/>
      <w:pgSz w:w="11906" w:h="16838" w:code="9"/>
      <w:pgMar w:top="1036" w:right="1701" w:bottom="2268" w:left="1701" w:header="709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E44AD" w14:textId="77777777" w:rsidR="007C4F5B" w:rsidRDefault="007C4F5B">
      <w:r>
        <w:separator/>
      </w:r>
    </w:p>
  </w:endnote>
  <w:endnote w:type="continuationSeparator" w:id="0">
    <w:p w14:paraId="7EA7A18E" w14:textId="77777777" w:rsidR="007C4F5B" w:rsidRDefault="007C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162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0"/>
      <w:gridCol w:w="3274"/>
      <w:gridCol w:w="2929"/>
      <w:gridCol w:w="2961"/>
    </w:tblGrid>
    <w:tr w:rsidR="00C90494" w14:paraId="5A90EC9B" w14:textId="77777777" w:rsidTr="00527B7B">
      <w:trPr>
        <w:trHeight w:val="837"/>
        <w:jc w:val="center"/>
      </w:trPr>
      <w:tc>
        <w:tcPr>
          <w:tcW w:w="3402" w:type="dxa"/>
          <w:vAlign w:val="center"/>
          <w:hideMark/>
        </w:tcPr>
        <w:p w14:paraId="226B35D0" w14:textId="77777777" w:rsidR="00C90494" w:rsidRDefault="00C90494">
          <w:pPr>
            <w:pStyle w:val="Piedepgina"/>
            <w:jc w:val="center"/>
          </w:pPr>
          <w:r>
            <w:rPr>
              <w:noProof/>
            </w:rPr>
            <w:drawing>
              <wp:inline distT="0" distB="0" distL="0" distR="0" wp14:anchorId="5FA9CE84" wp14:editId="10648B34">
                <wp:extent cx="876300" cy="628650"/>
                <wp:effectExtent l="0" t="0" r="0" b="0"/>
                <wp:docPr id="9" name="Imagen 9" descr="Logo Junta 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Junta 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  <w:hideMark/>
        </w:tcPr>
        <w:p w14:paraId="05FC2058" w14:textId="77777777" w:rsidR="00C90494" w:rsidRDefault="00C90494">
          <w:pPr>
            <w:pStyle w:val="Piedepgina"/>
          </w:pPr>
          <w:r>
            <w:rPr>
              <w:noProof/>
            </w:rPr>
            <w:drawing>
              <wp:inline distT="0" distB="0" distL="0" distR="0" wp14:anchorId="7C3CF6EB" wp14:editId="49D99BF1">
                <wp:extent cx="1857375" cy="561975"/>
                <wp:effectExtent l="0" t="0" r="9525" b="9525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  <w:hideMark/>
        </w:tcPr>
        <w:p w14:paraId="347170CA" w14:textId="77777777" w:rsidR="00C90494" w:rsidRDefault="00C90494">
          <w:pPr>
            <w:pStyle w:val="Piedepgina"/>
            <w:jc w:val="center"/>
          </w:pPr>
          <w:r>
            <w:rPr>
              <w:noProof/>
            </w:rPr>
            <w:drawing>
              <wp:inline distT="0" distB="0" distL="0" distR="0" wp14:anchorId="3C404F15" wp14:editId="0A26AD00">
                <wp:extent cx="1447800" cy="47625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  <w:hideMark/>
        </w:tcPr>
        <w:p w14:paraId="7F00BE49" w14:textId="77777777" w:rsidR="00C90494" w:rsidRDefault="00C90494">
          <w:pPr>
            <w:pStyle w:val="Piedepgina"/>
            <w:jc w:val="center"/>
          </w:pPr>
          <w:r>
            <w:rPr>
              <w:noProof/>
            </w:rPr>
            <w:drawing>
              <wp:inline distT="0" distB="0" distL="0" distR="0" wp14:anchorId="08C7A0B6" wp14:editId="6D6D1312">
                <wp:extent cx="1476375" cy="52387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D1DA58" w14:textId="77777777" w:rsidR="00EC52CE" w:rsidRDefault="00EC52CE" w:rsidP="00EC52CE">
    <w:pPr>
      <w:jc w:val="center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  <w:sz w:val="20"/>
        <w:szCs w:val="20"/>
      </w:rPr>
      <w:t xml:space="preserve">Federación Andaluza de Tenis, Delegación de </w:t>
    </w:r>
    <w:r w:rsidR="00D46335">
      <w:rPr>
        <w:rFonts w:ascii="Century Gothic" w:hAnsi="Century Gothic"/>
        <w:b/>
        <w:sz w:val="20"/>
        <w:szCs w:val="20"/>
      </w:rPr>
      <w:t>Málaga</w:t>
    </w:r>
  </w:p>
  <w:p w14:paraId="01B201E4" w14:textId="77777777" w:rsidR="00D46335" w:rsidRPr="00D46335" w:rsidRDefault="00D46335" w:rsidP="00D46335">
    <w:pPr>
      <w:widowControl/>
      <w:autoSpaceDE/>
      <w:autoSpaceDN/>
      <w:adjustRightInd/>
      <w:jc w:val="center"/>
      <w:rPr>
        <w:rFonts w:ascii="Century Gothic" w:hAnsi="Century Gothic"/>
        <w:sz w:val="16"/>
        <w:szCs w:val="16"/>
        <w:lang w:val="es-ES" w:eastAsia="es-ES"/>
      </w:rPr>
    </w:pPr>
    <w:r w:rsidRPr="00D46335">
      <w:rPr>
        <w:rFonts w:ascii="Century Gothic" w:hAnsi="Century Gothic"/>
        <w:sz w:val="16"/>
        <w:szCs w:val="16"/>
        <w:lang w:val="es-ES" w:eastAsia="es-ES"/>
      </w:rPr>
      <w:t>Pabellón Ciudad Jardín / Plaza. John F. Kennedy, s/n</w:t>
    </w:r>
  </w:p>
  <w:p w14:paraId="24FF49D8" w14:textId="77777777" w:rsidR="00D46335" w:rsidRPr="00D46335" w:rsidRDefault="00D46335" w:rsidP="00D46335">
    <w:pPr>
      <w:widowControl/>
      <w:autoSpaceDE/>
      <w:autoSpaceDN/>
      <w:adjustRightInd/>
      <w:jc w:val="center"/>
      <w:rPr>
        <w:rFonts w:ascii="Century Gothic" w:hAnsi="Century Gothic"/>
        <w:b/>
        <w:sz w:val="20"/>
        <w:szCs w:val="20"/>
        <w:lang w:val="es-ES" w:eastAsia="es-ES"/>
      </w:rPr>
    </w:pPr>
    <w:r w:rsidRPr="00D46335">
      <w:rPr>
        <w:rFonts w:ascii="Century Gothic" w:hAnsi="Century Gothic"/>
        <w:sz w:val="16"/>
        <w:szCs w:val="16"/>
        <w:lang w:val="es-ES" w:eastAsia="es-ES"/>
      </w:rPr>
      <w:t>29014  – Málaga</w:t>
    </w:r>
  </w:p>
  <w:p w14:paraId="70C097EB" w14:textId="77777777" w:rsidR="00D46335" w:rsidRPr="00D46335" w:rsidRDefault="00D46335" w:rsidP="00D46335">
    <w:pPr>
      <w:widowControl/>
      <w:autoSpaceDE/>
      <w:autoSpaceDN/>
      <w:adjustRightInd/>
      <w:jc w:val="center"/>
      <w:rPr>
        <w:rFonts w:ascii="Century Gothic" w:hAnsi="Century Gothic"/>
        <w:sz w:val="16"/>
        <w:szCs w:val="16"/>
        <w:lang w:val="es-ES" w:eastAsia="es-ES"/>
      </w:rPr>
    </w:pPr>
    <w:r w:rsidRPr="00D46335">
      <w:rPr>
        <w:rFonts w:ascii="Century Gothic" w:hAnsi="Century Gothic"/>
        <w:sz w:val="16"/>
        <w:szCs w:val="16"/>
        <w:lang w:val="es-ES" w:eastAsia="es-ES"/>
      </w:rPr>
      <w:t xml:space="preserve">Móvil: 628 201 919  </w:t>
    </w:r>
    <w:r w:rsidRPr="00D46335">
      <w:rPr>
        <w:rFonts w:ascii="Century Gothic" w:hAnsi="Century Gothic"/>
        <w:sz w:val="16"/>
        <w:szCs w:val="16"/>
        <w:lang w:val="es-ES" w:eastAsia="es-ES"/>
      </w:rPr>
      <w:sym w:font="Wingdings" w:char="F0A7"/>
    </w:r>
    <w:r w:rsidRPr="00D46335">
      <w:rPr>
        <w:rFonts w:ascii="Century Gothic" w:hAnsi="Century Gothic"/>
        <w:color w:val="000000"/>
        <w:sz w:val="16"/>
        <w:szCs w:val="16"/>
        <w:lang w:val="es-ES" w:eastAsia="es-ES"/>
      </w:rPr>
      <w:t xml:space="preserve">  </w:t>
    </w:r>
    <w:r w:rsidRPr="00D46335">
      <w:rPr>
        <w:rFonts w:ascii="Century Gothic" w:hAnsi="Century Gothic"/>
        <w:sz w:val="16"/>
        <w:szCs w:val="16"/>
        <w:lang w:val="es-ES" w:eastAsia="es-ES"/>
      </w:rPr>
      <w:t>malaga@fatenis.com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5473B" w14:textId="77777777" w:rsidR="007C4F5B" w:rsidRDefault="007C4F5B">
      <w:r>
        <w:separator/>
      </w:r>
    </w:p>
  </w:footnote>
  <w:footnote w:type="continuationSeparator" w:id="0">
    <w:p w14:paraId="5D8BD240" w14:textId="77777777" w:rsidR="007C4F5B" w:rsidRDefault="007C4F5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178E9" w14:textId="77777777" w:rsidR="004440AA" w:rsidRDefault="004440AA">
    <w:pPr>
      <w:pStyle w:val="Encabezado"/>
    </w:pPr>
  </w:p>
  <w:p w14:paraId="28C87849" w14:textId="77777777" w:rsidR="004440AA" w:rsidRDefault="00E302A5" w:rsidP="00E302A5">
    <w:pPr>
      <w:pStyle w:val="Encabezado"/>
      <w:jc w:val="right"/>
    </w:pPr>
    <w:r w:rsidRPr="00E302A5">
      <w:rPr>
        <w:b/>
      </w:rPr>
      <w:t xml:space="preserve">DELEGACIÓN DE </w:t>
    </w:r>
    <w:r w:rsidR="00D46335">
      <w:rPr>
        <w:b/>
      </w:rPr>
      <w:t>MÁLAGA</w:t>
    </w:r>
  </w:p>
  <w:p w14:paraId="2DBB42BE" w14:textId="77777777" w:rsidR="004440AA" w:rsidRPr="00E302A5" w:rsidRDefault="0018117A" w:rsidP="00E302A5">
    <w:pPr>
      <w:pStyle w:val="Encabezado"/>
      <w:rPr>
        <w:b/>
      </w:rPr>
    </w:pPr>
    <w:r w:rsidRPr="00E302A5">
      <w:rPr>
        <w:b/>
        <w:noProof/>
      </w:rPr>
      <w:drawing>
        <wp:anchor distT="0" distB="0" distL="114300" distR="114300" simplePos="0" relativeHeight="251658240" behindDoc="0" locked="0" layoutInCell="1" allowOverlap="1" wp14:anchorId="2AAA0D24" wp14:editId="58C6DA19">
          <wp:simplePos x="0" y="0"/>
          <wp:positionH relativeFrom="column">
            <wp:posOffset>-803910</wp:posOffset>
          </wp:positionH>
          <wp:positionV relativeFrom="paragraph">
            <wp:posOffset>-617855</wp:posOffset>
          </wp:positionV>
          <wp:extent cx="2057400" cy="1238250"/>
          <wp:effectExtent l="19050" t="0" r="0" b="0"/>
          <wp:wrapSquare wrapText="bothSides"/>
          <wp:docPr id="13" name="Imagen 13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235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3FC2BAC" w14:textId="77777777" w:rsidR="004440AA" w:rsidRDefault="00627658" w:rsidP="00627658">
    <w:pPr>
      <w:pStyle w:val="Encabezado"/>
      <w:tabs>
        <w:tab w:val="clear" w:pos="4252"/>
        <w:tab w:val="clear" w:pos="8504"/>
        <w:tab w:val="left" w:pos="5565"/>
      </w:tabs>
    </w:pPr>
    <w:r>
      <w:tab/>
      <w:t>TELEFONO 628201919</w:t>
    </w:r>
  </w:p>
  <w:p w14:paraId="7C24253F" w14:textId="77777777" w:rsidR="00627658" w:rsidRDefault="00627658" w:rsidP="00627658">
    <w:pPr>
      <w:pStyle w:val="Encabezado"/>
      <w:tabs>
        <w:tab w:val="clear" w:pos="4252"/>
        <w:tab w:val="clear" w:pos="8504"/>
        <w:tab w:val="left" w:pos="5565"/>
      </w:tabs>
    </w:pPr>
  </w:p>
  <w:p w14:paraId="11B5D1D5" w14:textId="77777777" w:rsidR="004440AA" w:rsidRDefault="00880AEB" w:rsidP="00880AEB">
    <w:pPr>
      <w:pStyle w:val="Encabezado"/>
      <w:tabs>
        <w:tab w:val="clear" w:pos="4252"/>
        <w:tab w:val="clear" w:pos="8504"/>
        <w:tab w:val="left" w:pos="5565"/>
      </w:tabs>
    </w:pPr>
    <w:r>
      <w:tab/>
    </w:r>
  </w:p>
  <w:p w14:paraId="073F9A3F" w14:textId="77777777" w:rsidR="004440AA" w:rsidRDefault="004440AA">
    <w:pPr>
      <w:pStyle w:val="Encabezado"/>
    </w:pPr>
  </w:p>
  <w:p w14:paraId="2E0D0967" w14:textId="77777777" w:rsidR="004440AA" w:rsidRDefault="004440AA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A909FF"/>
    <w:multiLevelType w:val="hybridMultilevel"/>
    <w:tmpl w:val="6920631C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5AC0239"/>
    <w:multiLevelType w:val="hybridMultilevel"/>
    <w:tmpl w:val="DDFA787E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A2C243B"/>
    <w:multiLevelType w:val="hybridMultilevel"/>
    <w:tmpl w:val="7AA804EE"/>
    <w:lvl w:ilvl="0" w:tplc="1E7E45F6">
      <w:start w:val="1"/>
      <w:numFmt w:val="bullet"/>
      <w:lvlText w:val=""/>
      <w:lvlJc w:val="left"/>
      <w:pPr>
        <w:tabs>
          <w:tab w:val="num" w:pos="454"/>
        </w:tabs>
        <w:ind w:left="737" w:hanging="624"/>
      </w:pPr>
      <w:rPr>
        <w:rFonts w:ascii="Symbol" w:hAnsi="Symbol" w:hint="default"/>
      </w:rPr>
    </w:lvl>
    <w:lvl w:ilvl="1" w:tplc="6DE44ECC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3A50"/>
    <w:rsid w:val="00005669"/>
    <w:rsid w:val="000219BE"/>
    <w:rsid w:val="00031B75"/>
    <w:rsid w:val="00050255"/>
    <w:rsid w:val="00064AF3"/>
    <w:rsid w:val="000650A8"/>
    <w:rsid w:val="000855B6"/>
    <w:rsid w:val="00090D01"/>
    <w:rsid w:val="000A0051"/>
    <w:rsid w:val="000C5950"/>
    <w:rsid w:val="000E6335"/>
    <w:rsid w:val="0018117A"/>
    <w:rsid w:val="00182641"/>
    <w:rsid w:val="00184D91"/>
    <w:rsid w:val="001C3A69"/>
    <w:rsid w:val="001D6905"/>
    <w:rsid w:val="00223A69"/>
    <w:rsid w:val="002271AC"/>
    <w:rsid w:val="002A5A8E"/>
    <w:rsid w:val="002B0EC7"/>
    <w:rsid w:val="002B61E6"/>
    <w:rsid w:val="002F7D97"/>
    <w:rsid w:val="00310F77"/>
    <w:rsid w:val="003302B9"/>
    <w:rsid w:val="0034339F"/>
    <w:rsid w:val="00373E72"/>
    <w:rsid w:val="00386CA6"/>
    <w:rsid w:val="003945E6"/>
    <w:rsid w:val="00396FC8"/>
    <w:rsid w:val="003B10F3"/>
    <w:rsid w:val="004016BC"/>
    <w:rsid w:val="00413EBA"/>
    <w:rsid w:val="00415087"/>
    <w:rsid w:val="00424A79"/>
    <w:rsid w:val="00424B4F"/>
    <w:rsid w:val="00434E22"/>
    <w:rsid w:val="004440AA"/>
    <w:rsid w:val="00461510"/>
    <w:rsid w:val="004775C2"/>
    <w:rsid w:val="004A65F3"/>
    <w:rsid w:val="004E59F4"/>
    <w:rsid w:val="004F2016"/>
    <w:rsid w:val="00511AEB"/>
    <w:rsid w:val="005147BB"/>
    <w:rsid w:val="00527B7B"/>
    <w:rsid w:val="005306DB"/>
    <w:rsid w:val="00540D12"/>
    <w:rsid w:val="0054477C"/>
    <w:rsid w:val="00547075"/>
    <w:rsid w:val="00576199"/>
    <w:rsid w:val="00593AA1"/>
    <w:rsid w:val="005A268F"/>
    <w:rsid w:val="005F1019"/>
    <w:rsid w:val="00617F4F"/>
    <w:rsid w:val="00624867"/>
    <w:rsid w:val="00627658"/>
    <w:rsid w:val="00683145"/>
    <w:rsid w:val="006968CF"/>
    <w:rsid w:val="006A631C"/>
    <w:rsid w:val="006B3A3A"/>
    <w:rsid w:val="006B5E75"/>
    <w:rsid w:val="006D08B3"/>
    <w:rsid w:val="006E60CE"/>
    <w:rsid w:val="00716AA6"/>
    <w:rsid w:val="00717F21"/>
    <w:rsid w:val="00745DD1"/>
    <w:rsid w:val="00754CAF"/>
    <w:rsid w:val="00767CD0"/>
    <w:rsid w:val="007855A3"/>
    <w:rsid w:val="007A3D1E"/>
    <w:rsid w:val="007C4F5B"/>
    <w:rsid w:val="00800335"/>
    <w:rsid w:val="00824B08"/>
    <w:rsid w:val="008265B5"/>
    <w:rsid w:val="00851F6D"/>
    <w:rsid w:val="00853D1B"/>
    <w:rsid w:val="00880AEB"/>
    <w:rsid w:val="00905823"/>
    <w:rsid w:val="00912E08"/>
    <w:rsid w:val="00926FB5"/>
    <w:rsid w:val="00996B7C"/>
    <w:rsid w:val="009B48F2"/>
    <w:rsid w:val="009C785C"/>
    <w:rsid w:val="009E5939"/>
    <w:rsid w:val="009F0833"/>
    <w:rsid w:val="00A14FE5"/>
    <w:rsid w:val="00A346CB"/>
    <w:rsid w:val="00A43ADE"/>
    <w:rsid w:val="00A53992"/>
    <w:rsid w:val="00A575F0"/>
    <w:rsid w:val="00A70FFB"/>
    <w:rsid w:val="00A94A51"/>
    <w:rsid w:val="00A969E6"/>
    <w:rsid w:val="00AC63B0"/>
    <w:rsid w:val="00B709E4"/>
    <w:rsid w:val="00B9711E"/>
    <w:rsid w:val="00BB7191"/>
    <w:rsid w:val="00BD1345"/>
    <w:rsid w:val="00BD444A"/>
    <w:rsid w:val="00BF3533"/>
    <w:rsid w:val="00C53872"/>
    <w:rsid w:val="00C871E3"/>
    <w:rsid w:val="00C90494"/>
    <w:rsid w:val="00CA06DD"/>
    <w:rsid w:val="00CB0003"/>
    <w:rsid w:val="00CB6DCD"/>
    <w:rsid w:val="00CC3A50"/>
    <w:rsid w:val="00CD2A87"/>
    <w:rsid w:val="00D0211A"/>
    <w:rsid w:val="00D0645F"/>
    <w:rsid w:val="00D33A75"/>
    <w:rsid w:val="00D46335"/>
    <w:rsid w:val="00D67C78"/>
    <w:rsid w:val="00D7556B"/>
    <w:rsid w:val="00DA4E9A"/>
    <w:rsid w:val="00DC18B7"/>
    <w:rsid w:val="00E302A5"/>
    <w:rsid w:val="00E861FB"/>
    <w:rsid w:val="00EB28C8"/>
    <w:rsid w:val="00EC259F"/>
    <w:rsid w:val="00EC52CE"/>
    <w:rsid w:val="00ED442B"/>
    <w:rsid w:val="00F03B9A"/>
    <w:rsid w:val="00F57D51"/>
    <w:rsid w:val="00F676A1"/>
    <w:rsid w:val="00F965CE"/>
    <w:rsid w:val="00FD2EBA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DCE0C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next w:val="Default"/>
    <w:qFormat/>
    <w:rsid w:val="009B48F2"/>
    <w:pPr>
      <w:widowControl w:val="0"/>
      <w:autoSpaceDE w:val="0"/>
      <w:autoSpaceDN w:val="0"/>
      <w:adjustRightInd w:val="0"/>
    </w:pPr>
    <w:rPr>
      <w:rFonts w:ascii="Tahoma" w:hAnsi="Tahoma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qFormat/>
    <w:rsid w:val="00DC18B7"/>
    <w:pPr>
      <w:keepNext/>
      <w:widowControl/>
      <w:autoSpaceDE/>
      <w:autoSpaceDN/>
      <w:adjustRightInd/>
      <w:spacing w:line="360" w:lineRule="auto"/>
      <w:jc w:val="both"/>
      <w:outlineLvl w:val="0"/>
    </w:pPr>
    <w:rPr>
      <w:rFonts w:ascii="Times New Roman" w:hAnsi="Times New Roman"/>
      <w:b/>
      <w:bCs/>
      <w:sz w:val="28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cs="Tahoma"/>
      <w:sz w:val="16"/>
      <w:szCs w:val="16"/>
    </w:rPr>
  </w:style>
  <w:style w:type="paragraph" w:customStyle="1" w:styleId="Default">
    <w:name w:val="Default"/>
    <w:rsid w:val="009B48F2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_tradnl" w:eastAsia="es-ES_tradnl"/>
    </w:rPr>
  </w:style>
  <w:style w:type="paragraph" w:styleId="Textoindependiente3">
    <w:name w:val="Body Text 3"/>
    <w:basedOn w:val="Default"/>
    <w:next w:val="Default"/>
    <w:rsid w:val="009B48F2"/>
    <w:rPr>
      <w:rFonts w:cs="Times New Roman"/>
      <w:color w:val="auto"/>
    </w:rPr>
  </w:style>
  <w:style w:type="character" w:customStyle="1" w:styleId="PiedepginaCar">
    <w:name w:val="Pie de página Car"/>
    <w:basedOn w:val="Fuentedeprrafopredeter"/>
    <w:link w:val="Piedepgina"/>
    <w:rsid w:val="00F965CE"/>
    <w:rPr>
      <w:rFonts w:ascii="Tahoma" w:hAnsi="Tahoma"/>
      <w:sz w:val="24"/>
      <w:szCs w:val="24"/>
      <w:lang w:val="es-ES_tradnl" w:eastAsia="es-ES_tradnl"/>
    </w:rPr>
  </w:style>
  <w:style w:type="table" w:styleId="Tablaconcuadrcula">
    <w:name w:val="Table Grid"/>
    <w:basedOn w:val="Tablanormal"/>
    <w:rsid w:val="00F96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FATENIS.COM//DELEGACION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4" Type="http://schemas.openxmlformats.org/officeDocument/2006/relationships/image" Target="media/image5.png"/><Relationship Id="rId1" Type="http://schemas.openxmlformats.org/officeDocument/2006/relationships/image" Target="media/image2.jpeg"/><Relationship Id="rId2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G:\documento%20tipo%20fat%202013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G:\documento tipo fat 2013.dotx</Template>
  <TotalTime>158</TotalTime>
  <Pages>2</Pages>
  <Words>192</Words>
  <Characters>1062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Dark</Company>
  <LinksUpToDate>false</LinksUpToDate>
  <CharactersWithSpaces>1252</CharactersWithSpaces>
  <SharedDoc>false</SharedDoc>
  <HLinks>
    <vt:vector size="6" baseType="variant"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david gomez serrano</cp:lastModifiedBy>
  <cp:revision>31</cp:revision>
  <cp:lastPrinted>2016-03-19T11:43:00Z</cp:lastPrinted>
  <dcterms:created xsi:type="dcterms:W3CDTF">2013-03-18T10:40:00Z</dcterms:created>
  <dcterms:modified xsi:type="dcterms:W3CDTF">2018-08-21T12:32:00Z</dcterms:modified>
</cp:coreProperties>
</file>