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BA7" w:rsidRPr="00276E69" w:rsidRDefault="00564BA7" w:rsidP="00564BA7">
      <w:pPr>
        <w:ind w:left="1416" w:firstLine="708"/>
        <w:jc w:val="right"/>
        <w:rPr>
          <w:sz w:val="20"/>
          <w:szCs w:val="20"/>
        </w:rPr>
      </w:pPr>
      <w:r>
        <w:rPr>
          <w:sz w:val="20"/>
          <w:szCs w:val="20"/>
        </w:rPr>
        <w:t>ÁREA DE DESARROLLO</w:t>
      </w:r>
      <w:r w:rsidRPr="00276E69">
        <w:rPr>
          <w:sz w:val="20"/>
          <w:szCs w:val="20"/>
        </w:rPr>
        <w:t xml:space="preserve"> E INVESTIGACIÓN </w:t>
      </w:r>
    </w:p>
    <w:p w:rsidR="00564BA7" w:rsidRDefault="00564BA7" w:rsidP="00564BA7">
      <w:pPr>
        <w:jc w:val="right"/>
        <w:rPr>
          <w:rFonts w:ascii="Arial" w:hAnsi="Arial" w:cs="Arial"/>
          <w:sz w:val="36"/>
          <w:szCs w:val="3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docencia</w:t>
      </w:r>
      <w:r w:rsidRPr="00276E69">
        <w:rPr>
          <w:sz w:val="20"/>
          <w:szCs w:val="20"/>
        </w:rPr>
        <w:t>@fatenis.com</w:t>
      </w:r>
      <w:r w:rsidRPr="0006594F">
        <w:rPr>
          <w:rFonts w:ascii="Arial" w:hAnsi="Arial" w:cs="Arial"/>
          <w:sz w:val="36"/>
          <w:szCs w:val="36"/>
        </w:rPr>
        <w:t xml:space="preserve"> </w:t>
      </w:r>
    </w:p>
    <w:p w:rsidR="00564BA7" w:rsidRDefault="00E66793" w:rsidP="00564BA7">
      <w:pPr>
        <w:jc w:val="center"/>
        <w:rPr>
          <w:b/>
        </w:rPr>
      </w:pPr>
      <w:r>
        <w:rPr>
          <w:rFonts w:ascii="Arial" w:hAnsi="Arial" w:cs="Arial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.75pt;height:37.5pt" fillcolor="#369" stroked="f">
            <v:shadow on="t" color="#b2b2b2" opacity="52429f" offset="3pt"/>
            <v:textpath style="font-family:&quot;Arial Unicode MS&quot;;font-size:14pt;v-text-kern:t" trim="t" fitpath="t" string="HOJA DE INSCRIPCIÓN &#10;CURSO INSTRUCTOR REGIONAL DE TENIS"/>
          </v:shape>
        </w:pict>
      </w:r>
    </w:p>
    <w:p w:rsidR="00564BA7" w:rsidRDefault="00564BA7" w:rsidP="00564BA7">
      <w:pPr>
        <w:jc w:val="center"/>
        <w:rPr>
          <w:b/>
        </w:rPr>
      </w:pPr>
    </w:p>
    <w:p w:rsidR="00564BA7" w:rsidRPr="0050389E" w:rsidRDefault="00564BA7" w:rsidP="00564BA7">
      <w:pPr>
        <w:jc w:val="both"/>
      </w:pPr>
      <w:r>
        <w:rPr>
          <w:b/>
        </w:rPr>
        <w:t>Rogamos consulte la “Guía de inscripción en</w:t>
      </w:r>
      <w:r w:rsidRPr="0050389E">
        <w:rPr>
          <w:b/>
        </w:rPr>
        <w:t xml:space="preserve"> </w:t>
      </w:r>
      <w:r>
        <w:rPr>
          <w:b/>
        </w:rPr>
        <w:t xml:space="preserve">el </w:t>
      </w:r>
      <w:r w:rsidRPr="0050389E">
        <w:rPr>
          <w:b/>
        </w:rPr>
        <w:t xml:space="preserve">Curso </w:t>
      </w:r>
      <w:r>
        <w:rPr>
          <w:b/>
        </w:rPr>
        <w:t>Instructor”</w:t>
      </w:r>
    </w:p>
    <w:p w:rsidR="00564BA7" w:rsidRDefault="00564BA7" w:rsidP="00564BA7">
      <w:pPr>
        <w:jc w:val="both"/>
        <w:rPr>
          <w:b/>
        </w:rPr>
      </w:pPr>
      <w:r w:rsidRPr="008D1C13">
        <w:rPr>
          <w:b/>
        </w:rPr>
        <w:t>DATOS PERSONALES</w:t>
      </w: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APELLIDOS</w:t>
      </w:r>
      <w:r w:rsidRPr="008D1C13">
        <w:t>: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0" w:name="_GoBack"/>
      <w:bookmarkEnd w:id="0"/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NOMBRE</w:t>
      </w:r>
      <w:r w:rsidRPr="008D1C13">
        <w:t>: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r>
        <w:tab/>
      </w:r>
      <w:r>
        <w:tab/>
        <w:t>Nº DNI</w:t>
      </w:r>
      <w:r w:rsidRPr="008D1C13">
        <w:t>: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FECHA DE NACIMIENTO:</w:t>
      </w:r>
      <w:r w:rsidRPr="008D1C13">
        <w:tab/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"/>
      <w:r w:rsidRPr="008D1C13">
        <w:tab/>
      </w:r>
    </w:p>
    <w:p w:rsidR="00564BA7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CORREO ELECTRÓNICO:</w:t>
      </w:r>
      <w:bookmarkStart w:id="2" w:name="Texto21"/>
      <w:r>
        <w:fldChar w:fldCharType="begin">
          <w:ffData>
            <w:name w:val="Texto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DOMICILIO: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POBLACIÓN: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4"/>
      <w:r w:rsidRPr="008D1C13">
        <w:tab/>
      </w:r>
      <w:r w:rsidRPr="008D1C13">
        <w:tab/>
      </w:r>
      <w:r w:rsidRPr="008D1C13">
        <w:tab/>
        <w:t>PROVINCIA: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CÓDIGO POSTAL: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6" w:name="Texto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 w:rsidRPr="008D1C13">
        <w:tab/>
      </w:r>
      <w:r w:rsidRPr="008D1C13">
        <w:tab/>
      </w:r>
      <w:r w:rsidRPr="008D1C13">
        <w:tab/>
        <w:t>TELÉFONO/S: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ESTUDIOS ACADÉMICOS: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Nº DE LICENCIA</w:t>
      </w:r>
      <w:r>
        <w:t>*</w:t>
      </w:r>
      <w:r w:rsidRPr="008D1C13">
        <w:t>: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bookmarkStart w:id="9" w:name="Texto1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9"/>
    </w:p>
    <w:p w:rsidR="00564BA7" w:rsidRPr="008D1C13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</w:p>
    <w:p w:rsidR="00564BA7" w:rsidRPr="008D1C13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b/>
        </w:rPr>
      </w:pPr>
      <w:r w:rsidRPr="008D1C13">
        <w:rPr>
          <w:b/>
        </w:rPr>
        <w:t>DATOS DEL CURSO:</w:t>
      </w: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  <w:r w:rsidRPr="008D1C13">
        <w:t>FECHA DEL CURSO:</w:t>
      </w:r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0" w:name="Texto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tab/>
      </w:r>
      <w:r>
        <w:tab/>
      </w:r>
      <w:r w:rsidRPr="008D1C13">
        <w:t>LUGAR: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1" w:name="Texto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564BA7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</w:p>
    <w:p w:rsidR="00564BA7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</w:p>
    <w:p w:rsidR="00564BA7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  <w:r>
        <w:t xml:space="preserve">¿Desea aparecer en la bolsa de trabajo de la FAT? </w:t>
      </w:r>
      <w:r w:rsidRPr="008D1C13">
        <w:t>:</w:t>
      </w:r>
      <w:r>
        <w:fldChar w:fldCharType="begin">
          <w:ffData>
            <w:name w:val="Texto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</w:p>
    <w:p w:rsidR="00564BA7" w:rsidRPr="008D1C13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</w:p>
    <w:p w:rsidR="00564BA7" w:rsidRPr="003D2313" w:rsidRDefault="00564BA7" w:rsidP="00564BA7">
      <w:pPr>
        <w:numPr>
          <w:ilvl w:val="0"/>
          <w:numId w:val="4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</w:t>
      </w:r>
      <w:r w:rsidRPr="003D2313">
        <w:rPr>
          <w:rFonts w:ascii="Arial Narrow" w:hAnsi="Arial Narrow" w:cs="Arial"/>
        </w:rPr>
        <w:t>mporte del c</w:t>
      </w:r>
      <w:r>
        <w:rPr>
          <w:rFonts w:ascii="Arial Narrow" w:hAnsi="Arial Narrow" w:cs="Arial"/>
        </w:rPr>
        <w:t>urso:</w:t>
      </w:r>
      <w:r w:rsidRPr="003D2313">
        <w:rPr>
          <w:rFonts w:ascii="Arial Narrow" w:hAnsi="Arial Narrow" w:cs="Arial"/>
        </w:rPr>
        <w:t xml:space="preserve"> </w:t>
      </w:r>
      <w:r w:rsidRPr="003D2313">
        <w:rPr>
          <w:rFonts w:ascii="Arial Narrow" w:hAnsi="Arial Narrow" w:cs="Arial"/>
          <w:b/>
          <w:sz w:val="28"/>
          <w:szCs w:val="28"/>
          <w:u w:val="single"/>
        </w:rPr>
        <w:t>200€</w:t>
      </w:r>
      <w:r w:rsidRPr="003D2313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 xml:space="preserve"> </w:t>
      </w:r>
      <w:r w:rsidRPr="00A45E0C">
        <w:rPr>
          <w:rFonts w:ascii="Arial Narrow" w:hAnsi="Arial Narrow" w:cs="Arial"/>
          <w:u w:val="single"/>
        </w:rPr>
        <w:t>Transferencia bancaria al</w:t>
      </w:r>
      <w:r w:rsidRPr="003D2313">
        <w:rPr>
          <w:rFonts w:ascii="Arial Narrow" w:hAnsi="Arial Narrow" w:cs="Arial"/>
          <w:u w:val="single"/>
        </w:rPr>
        <w:t xml:space="preserve"> número de cuenta</w:t>
      </w:r>
      <w:r w:rsidRPr="003D2313">
        <w:rPr>
          <w:rFonts w:ascii="Arial Narrow" w:hAnsi="Arial Narrow" w:cs="Arial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0"/>
      </w:tblGrid>
      <w:tr w:rsidR="00564BA7" w:rsidRPr="003D2313" w:rsidTr="00E879A0">
        <w:trPr>
          <w:trHeight w:val="360"/>
        </w:trPr>
        <w:tc>
          <w:tcPr>
            <w:tcW w:w="8100" w:type="dxa"/>
          </w:tcPr>
          <w:p w:rsidR="00564BA7" w:rsidRPr="003D2313" w:rsidRDefault="00564BA7" w:rsidP="00E879A0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3D2313">
              <w:rPr>
                <w:rFonts w:ascii="Arial Narrow" w:hAnsi="Arial Narrow" w:cs="Arial"/>
                <w:b/>
                <w:sz w:val="28"/>
                <w:szCs w:val="28"/>
              </w:rPr>
              <w:t>UNICAJA:   2103 – 0709 – 53 - 0030008361</w:t>
            </w:r>
          </w:p>
        </w:tc>
      </w:tr>
    </w:tbl>
    <w:p w:rsidR="00564BA7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  <w:r w:rsidRPr="009E6FA0">
        <w:rPr>
          <w:b/>
          <w:color w:val="FF0000"/>
        </w:rPr>
        <w:t xml:space="preserve">Enviar este documento por correo electrónico a la dirección </w:t>
      </w:r>
      <w:hyperlink r:id="rId9" w:history="1">
        <w:r w:rsidRPr="00345CB8">
          <w:rPr>
            <w:rStyle w:val="Hipervnculo"/>
            <w:b/>
          </w:rPr>
          <w:t>docencia@fatenis.com</w:t>
        </w:r>
      </w:hyperlink>
      <w:r w:rsidRPr="009E6FA0">
        <w:rPr>
          <w:b/>
          <w:color w:val="FF0000"/>
        </w:rPr>
        <w:t xml:space="preserve">, junto con el resguardo de pago </w:t>
      </w:r>
      <w:r>
        <w:rPr>
          <w:b/>
          <w:color w:val="FF0000"/>
        </w:rPr>
        <w:t>del curso y la licencia escaneados.</w:t>
      </w:r>
      <w:r w:rsidRPr="00544011">
        <w:rPr>
          <w:rFonts w:ascii="Arial" w:hAnsi="Arial" w:cs="Arial"/>
          <w:color w:val="000000"/>
          <w:sz w:val="15"/>
          <w:szCs w:val="15"/>
        </w:rPr>
        <w:t xml:space="preserve"> </w:t>
      </w:r>
    </w:p>
    <w:p w:rsidR="00564BA7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*La licencia federativa debe de estar en vigor para poder acceder al curso</w:t>
      </w:r>
    </w:p>
    <w:p w:rsidR="00D0645F" w:rsidRPr="00564BA7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De conformidad con lo establecido en la vigente Ley Orgánica 15/1999, 13 de Diciembre, de Protección de Datos de Carácter Personal, le informamos que sus datos están incluidos en un fichero titularidad de FAT, con el fin de seguir informándole sobre nuestras actividades y otros eventos. En cualquier momento puede ejercitar los derechos de acceso, rectificación, cancelación y oposición a sus datos remitiéndonos un correo electrónico con la palabra "baja" en su título.</w:t>
      </w:r>
    </w:p>
    <w:sectPr w:rsidR="00D0645F" w:rsidRPr="00564BA7" w:rsidSect="00593BE3">
      <w:headerReference w:type="default" r:id="rId10"/>
      <w:footerReference w:type="default" r:id="rId11"/>
      <w:pgSz w:w="11906" w:h="16838" w:code="9"/>
      <w:pgMar w:top="1036" w:right="1701" w:bottom="2268" w:left="1701" w:header="709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793" w:rsidRDefault="00E66793">
      <w:r>
        <w:separator/>
      </w:r>
    </w:p>
  </w:endnote>
  <w:endnote w:type="continuationSeparator" w:id="0">
    <w:p w:rsidR="00E66793" w:rsidRDefault="00E6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AA" w:rsidRDefault="004440AA" w:rsidP="003945E6">
    <w:pPr>
      <w:pStyle w:val="Piedepgina"/>
    </w:pPr>
  </w:p>
  <w:p w:rsidR="004440AA" w:rsidRDefault="004440AA" w:rsidP="003945E6">
    <w:pPr>
      <w:jc w:val="center"/>
      <w:rPr>
        <w:rFonts w:ascii="Century Gothic" w:hAnsi="Century Gothic"/>
        <w:b/>
        <w:sz w:val="20"/>
        <w:szCs w:val="20"/>
      </w:rPr>
    </w:pPr>
  </w:p>
  <w:p w:rsidR="004440AA" w:rsidRDefault="004440AA" w:rsidP="003945E6">
    <w:pPr>
      <w:jc w:val="center"/>
      <w:rPr>
        <w:rFonts w:ascii="Century Gothic" w:hAnsi="Century Gothic"/>
        <w:b/>
        <w:sz w:val="20"/>
        <w:szCs w:val="20"/>
      </w:rPr>
    </w:pPr>
  </w:p>
  <w:p w:rsidR="00593BE3" w:rsidRDefault="004440AA" w:rsidP="003945E6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sz w:val="20"/>
        <w:szCs w:val="20"/>
      </w:rPr>
      <w:t>Federación Andaluza de Tenis</w:t>
    </w:r>
  </w:p>
  <w:p w:rsidR="004440AA" w:rsidRDefault="004440AA" w:rsidP="003945E6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16"/>
        <w:szCs w:val="16"/>
      </w:rPr>
      <w:t xml:space="preserve">Avda. Dr. Miguel Ríos Sarmiento s/n </w:t>
    </w:r>
    <w:r>
      <w:rPr>
        <w:rFonts w:ascii="Century Gothic" w:hAnsi="Century Gothic"/>
        <w:sz w:val="16"/>
        <w:szCs w:val="16"/>
      </w:rPr>
      <w:sym w:font="Wingdings" w:char="F0A7"/>
    </w:r>
    <w:r>
      <w:rPr>
        <w:rFonts w:ascii="Century Gothic" w:hAnsi="Century Gothic"/>
        <w:sz w:val="16"/>
        <w:szCs w:val="16"/>
      </w:rPr>
      <w:t xml:space="preserve"> 41020 Sevilla</w:t>
    </w:r>
  </w:p>
  <w:p w:rsidR="004440AA" w:rsidRDefault="004440AA" w:rsidP="003945E6">
    <w:pPr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 </w:t>
    </w:r>
    <w:proofErr w:type="spellStart"/>
    <w:r>
      <w:rPr>
        <w:rFonts w:ascii="Century Gothic" w:hAnsi="Century Gothic"/>
        <w:sz w:val="16"/>
        <w:szCs w:val="16"/>
      </w:rPr>
      <w:t>Tfno</w:t>
    </w:r>
    <w:proofErr w:type="spellEnd"/>
    <w:r>
      <w:rPr>
        <w:rFonts w:ascii="Century Gothic" w:hAnsi="Century Gothic"/>
        <w:sz w:val="16"/>
        <w:szCs w:val="16"/>
      </w:rPr>
      <w:t>: 954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44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44</w:t>
    </w:r>
    <w:r w:rsidR="00593BE3">
      <w:rPr>
        <w:rFonts w:ascii="Century Gothic" w:hAnsi="Century Gothic"/>
        <w:sz w:val="16"/>
        <w:szCs w:val="16"/>
      </w:rPr>
      <w:t xml:space="preserve"> 33</w:t>
    </w:r>
    <w:r>
      <w:rPr>
        <w:rFonts w:ascii="Century Gothic" w:hAnsi="Century Gothic"/>
        <w:sz w:val="16"/>
        <w:szCs w:val="16"/>
      </w:rPr>
      <w:t xml:space="preserve">     Fax: 954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44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39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 xml:space="preserve">44  </w:t>
    </w:r>
    <w:r>
      <w:rPr>
        <w:rFonts w:ascii="Century Gothic" w:hAnsi="Century Gothic"/>
        <w:sz w:val="16"/>
        <w:szCs w:val="16"/>
      </w:rPr>
      <w:sym w:font="Wingdings" w:char="F0A7"/>
    </w:r>
    <w:r w:rsidRPr="00005669">
      <w:rPr>
        <w:rFonts w:ascii="Century Gothic" w:hAnsi="Century Gothic"/>
        <w:color w:val="000000"/>
        <w:sz w:val="16"/>
        <w:szCs w:val="16"/>
      </w:rPr>
      <w:t xml:space="preserve"> </w:t>
    </w:r>
    <w:r>
      <w:rPr>
        <w:rFonts w:ascii="Century Gothic" w:hAnsi="Century Gothic"/>
        <w:color w:val="000000"/>
        <w:sz w:val="16"/>
        <w:szCs w:val="16"/>
      </w:rPr>
      <w:t xml:space="preserve"> </w:t>
    </w:r>
    <w:hyperlink r:id="rId1" w:history="1">
      <w:r w:rsidRPr="00005669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793" w:rsidRDefault="00E66793">
      <w:r>
        <w:separator/>
      </w:r>
    </w:p>
  </w:footnote>
  <w:footnote w:type="continuationSeparator" w:id="0">
    <w:p w:rsidR="00E66793" w:rsidRDefault="00E66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AA" w:rsidRDefault="004440AA">
    <w:pPr>
      <w:pStyle w:val="Encabezado"/>
    </w:pPr>
  </w:p>
  <w:p w:rsidR="004440AA" w:rsidRDefault="004440AA">
    <w:pPr>
      <w:pStyle w:val="Encabezado"/>
    </w:pPr>
  </w:p>
  <w:p w:rsidR="004440AA" w:rsidRDefault="0018117A">
    <w:pPr>
      <w:pStyle w:val="Encabezado"/>
    </w:pPr>
    <w:r w:rsidRPr="0018117A">
      <w:rPr>
        <w:noProof/>
      </w:rPr>
      <w:drawing>
        <wp:anchor distT="0" distB="0" distL="114300" distR="114300" simplePos="0" relativeHeight="251665408" behindDoc="0" locked="0" layoutInCell="1" allowOverlap="1" wp14:anchorId="231318A3" wp14:editId="2EA4EB20">
          <wp:simplePos x="0" y="0"/>
          <wp:positionH relativeFrom="column">
            <wp:posOffset>-803910</wp:posOffset>
          </wp:positionH>
          <wp:positionV relativeFrom="paragraph">
            <wp:posOffset>-617855</wp:posOffset>
          </wp:positionV>
          <wp:extent cx="2057400" cy="1238250"/>
          <wp:effectExtent l="19050" t="0" r="0" b="0"/>
          <wp:wrapSquare wrapText="bothSides"/>
          <wp:docPr id="13" name="Imagen 13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235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440AA" w:rsidRDefault="004440AA">
    <w:pPr>
      <w:pStyle w:val="Encabezado"/>
    </w:pPr>
  </w:p>
  <w:p w:rsidR="004440AA" w:rsidRDefault="004440AA">
    <w:pPr>
      <w:pStyle w:val="Encabezado"/>
    </w:pPr>
  </w:p>
  <w:p w:rsidR="004440AA" w:rsidRDefault="004440AA">
    <w:pPr>
      <w:pStyle w:val="Encabezado"/>
    </w:pPr>
  </w:p>
  <w:p w:rsidR="004440AA" w:rsidRDefault="004440A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0923"/>
    <w:multiLevelType w:val="hybridMultilevel"/>
    <w:tmpl w:val="9B209A2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A909FF"/>
    <w:multiLevelType w:val="hybridMultilevel"/>
    <w:tmpl w:val="6920631C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5AC0239"/>
    <w:multiLevelType w:val="hybridMultilevel"/>
    <w:tmpl w:val="DDFA787E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A2C243B"/>
    <w:multiLevelType w:val="hybridMultilevel"/>
    <w:tmpl w:val="7AA804EE"/>
    <w:lvl w:ilvl="0" w:tplc="1E7E45F6">
      <w:start w:val="1"/>
      <w:numFmt w:val="bullet"/>
      <w:lvlText w:val=""/>
      <w:lvlJc w:val="left"/>
      <w:pPr>
        <w:tabs>
          <w:tab w:val="num" w:pos="454"/>
        </w:tabs>
        <w:ind w:left="737" w:hanging="624"/>
      </w:pPr>
      <w:rPr>
        <w:rFonts w:ascii="Symbol" w:hAnsi="Symbol" w:hint="default"/>
      </w:rPr>
    </w:lvl>
    <w:lvl w:ilvl="1" w:tplc="6DE44ECC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93"/>
    <w:rsid w:val="00005669"/>
    <w:rsid w:val="000219BE"/>
    <w:rsid w:val="00064AF3"/>
    <w:rsid w:val="000A0051"/>
    <w:rsid w:val="000C5950"/>
    <w:rsid w:val="000D2BA2"/>
    <w:rsid w:val="000E6335"/>
    <w:rsid w:val="0018117A"/>
    <w:rsid w:val="00182641"/>
    <w:rsid w:val="001D6905"/>
    <w:rsid w:val="00223A69"/>
    <w:rsid w:val="002271AC"/>
    <w:rsid w:val="00386CA6"/>
    <w:rsid w:val="003945E6"/>
    <w:rsid w:val="00396FC8"/>
    <w:rsid w:val="004016BC"/>
    <w:rsid w:val="00413EBA"/>
    <w:rsid w:val="00434E22"/>
    <w:rsid w:val="004440AA"/>
    <w:rsid w:val="00457237"/>
    <w:rsid w:val="004775C2"/>
    <w:rsid w:val="004A65F3"/>
    <w:rsid w:val="00511AEB"/>
    <w:rsid w:val="00535E35"/>
    <w:rsid w:val="00540D12"/>
    <w:rsid w:val="00547075"/>
    <w:rsid w:val="00564BA7"/>
    <w:rsid w:val="00576199"/>
    <w:rsid w:val="00593AA1"/>
    <w:rsid w:val="00593BE3"/>
    <w:rsid w:val="005F1019"/>
    <w:rsid w:val="006A631C"/>
    <w:rsid w:val="006D08B3"/>
    <w:rsid w:val="00716AA6"/>
    <w:rsid w:val="007D1468"/>
    <w:rsid w:val="008265B5"/>
    <w:rsid w:val="00851F6D"/>
    <w:rsid w:val="00853D1B"/>
    <w:rsid w:val="008B4DEF"/>
    <w:rsid w:val="00905823"/>
    <w:rsid w:val="00912E08"/>
    <w:rsid w:val="00996B7C"/>
    <w:rsid w:val="009B48F2"/>
    <w:rsid w:val="009E5939"/>
    <w:rsid w:val="00A14FE5"/>
    <w:rsid w:val="00A53992"/>
    <w:rsid w:val="00A969E6"/>
    <w:rsid w:val="00AB3FD9"/>
    <w:rsid w:val="00B402DF"/>
    <w:rsid w:val="00BB7191"/>
    <w:rsid w:val="00BD444A"/>
    <w:rsid w:val="00C871E3"/>
    <w:rsid w:val="00CA06DD"/>
    <w:rsid w:val="00CB6DCD"/>
    <w:rsid w:val="00D0645F"/>
    <w:rsid w:val="00D472F5"/>
    <w:rsid w:val="00DC18B7"/>
    <w:rsid w:val="00E66793"/>
    <w:rsid w:val="00E861FB"/>
    <w:rsid w:val="00EB28C8"/>
    <w:rsid w:val="00EC259F"/>
    <w:rsid w:val="00ED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BA7"/>
    <w:rPr>
      <w:sz w:val="24"/>
      <w:szCs w:val="24"/>
    </w:rPr>
  </w:style>
  <w:style w:type="paragraph" w:styleId="Ttulo1">
    <w:name w:val="heading 1"/>
    <w:basedOn w:val="Normal"/>
    <w:next w:val="Normal"/>
    <w:qFormat/>
    <w:rsid w:val="00DC18B7"/>
    <w:pPr>
      <w:keepNext/>
      <w:spacing w:line="360" w:lineRule="auto"/>
      <w:jc w:val="both"/>
      <w:outlineLvl w:val="0"/>
    </w:pPr>
    <w:rPr>
      <w:b/>
      <w:bCs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cs="Tahoma"/>
      <w:sz w:val="16"/>
      <w:szCs w:val="16"/>
    </w:rPr>
  </w:style>
  <w:style w:type="paragraph" w:customStyle="1" w:styleId="Default">
    <w:name w:val="Default"/>
    <w:rsid w:val="009B48F2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_tradnl" w:eastAsia="es-ES_tradnl"/>
    </w:rPr>
  </w:style>
  <w:style w:type="paragraph" w:styleId="Textoindependiente3">
    <w:name w:val="Body Text 3"/>
    <w:basedOn w:val="Default"/>
    <w:next w:val="Default"/>
    <w:rsid w:val="009B48F2"/>
    <w:rPr>
      <w:rFonts w:cs="Times New Roman"/>
      <w:color w:val="auto"/>
    </w:rPr>
  </w:style>
  <w:style w:type="paragraph" w:styleId="Textoindependiente">
    <w:name w:val="Body Text"/>
    <w:basedOn w:val="Normal"/>
    <w:link w:val="TextoindependienteCar"/>
    <w:rsid w:val="00593BE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93BE3"/>
    <w:rPr>
      <w:rFonts w:ascii="Tahoma" w:hAnsi="Tahoma"/>
      <w:sz w:val="24"/>
      <w:szCs w:val="24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BA7"/>
    <w:rPr>
      <w:sz w:val="24"/>
      <w:szCs w:val="24"/>
    </w:rPr>
  </w:style>
  <w:style w:type="paragraph" w:styleId="Ttulo1">
    <w:name w:val="heading 1"/>
    <w:basedOn w:val="Normal"/>
    <w:next w:val="Normal"/>
    <w:qFormat/>
    <w:rsid w:val="00DC18B7"/>
    <w:pPr>
      <w:keepNext/>
      <w:spacing w:line="360" w:lineRule="auto"/>
      <w:jc w:val="both"/>
      <w:outlineLvl w:val="0"/>
    </w:pPr>
    <w:rPr>
      <w:b/>
      <w:bCs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cs="Tahoma"/>
      <w:sz w:val="16"/>
      <w:szCs w:val="16"/>
    </w:rPr>
  </w:style>
  <w:style w:type="paragraph" w:customStyle="1" w:styleId="Default">
    <w:name w:val="Default"/>
    <w:rsid w:val="009B48F2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_tradnl" w:eastAsia="es-ES_tradnl"/>
    </w:rPr>
  </w:style>
  <w:style w:type="paragraph" w:styleId="Textoindependiente3">
    <w:name w:val="Body Text 3"/>
    <w:basedOn w:val="Default"/>
    <w:next w:val="Default"/>
    <w:rsid w:val="009B48F2"/>
    <w:rPr>
      <w:rFonts w:cs="Times New Roman"/>
      <w:color w:val="auto"/>
    </w:rPr>
  </w:style>
  <w:style w:type="paragraph" w:styleId="Textoindependiente">
    <w:name w:val="Body Text"/>
    <w:basedOn w:val="Normal"/>
    <w:link w:val="TextoindependienteCar"/>
    <w:rsid w:val="00593BE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93BE3"/>
    <w:rPr>
      <w:rFonts w:ascii="Tahoma" w:hAnsi="Tahoma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ocencia@fateni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deracion@fateni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Irene\Documentos\CURSOS%202013\calendarios\instructor\inscripcion_instructor_201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5AAC3-A77E-49B3-A2E4-CF9E946E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inscripcion_instructor_2012.dotx</Template>
  <TotalTime>0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1563</CharactersWithSpaces>
  <SharedDoc>false</SharedDoc>
  <HLinks>
    <vt:vector size="6" baseType="variant"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Dpto. Docencia</dc:creator>
  <cp:lastModifiedBy>Dpto. Docencia</cp:lastModifiedBy>
  <cp:revision>2</cp:revision>
  <cp:lastPrinted>2007-09-05T09:57:00Z</cp:lastPrinted>
  <dcterms:created xsi:type="dcterms:W3CDTF">2013-02-25T12:25:00Z</dcterms:created>
  <dcterms:modified xsi:type="dcterms:W3CDTF">2013-02-25T12:25:00Z</dcterms:modified>
</cp:coreProperties>
</file>